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10456" w:type="dxa"/>
        <w:tblLook w:val="04A0" w:firstRow="1" w:lastRow="0" w:firstColumn="1" w:lastColumn="0" w:noHBand="0" w:noVBand="1"/>
      </w:tblPr>
      <w:tblGrid>
        <w:gridCol w:w="2196"/>
        <w:gridCol w:w="5917"/>
        <w:gridCol w:w="2343"/>
      </w:tblGrid>
      <w:tr w:rsidR="0024472C">
        <w:trPr>
          <w:trHeight w:hRule="exact" w:val="1711"/>
        </w:trPr>
        <w:tc>
          <w:tcPr>
            <w:tcW w:w="1668" w:type="dxa"/>
            <w:vAlign w:val="center"/>
          </w:tcPr>
          <w:p w:rsidR="0024472C" w:rsidRDefault="0018610D">
            <w:pPr>
              <w:jc w:val="center"/>
              <w:rPr>
                <w:rFonts w:ascii="GT Walsheim" w:eastAsia="GT Walsheim" w:hAnsi="GT Walsheim" w:cs="Arial"/>
              </w:rPr>
            </w:pPr>
            <w:r>
              <w:rPr>
                <w:rFonts w:ascii="GT Walsheim" w:eastAsia="GT Walsheim" w:hAnsi="GT Walsheim" w:cs="Arial"/>
                <w:noProof/>
                <w:lang w:eastAsia="de-CH"/>
              </w:rPr>
              <w:drawing>
                <wp:inline distT="0" distB="0" distL="0" distR="0">
                  <wp:extent cx="1255961" cy="641350"/>
                  <wp:effectExtent l="0" t="0" r="1905" b="635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961" cy="641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</w:tcPr>
          <w:p w:rsidR="0024472C" w:rsidRDefault="0024472C">
            <w:pPr>
              <w:jc w:val="center"/>
              <w:rPr>
                <w:rFonts w:ascii="GT Walsheim" w:eastAsia="GT Walsheim" w:hAnsi="GT Walsheim" w:cs="Arial"/>
                <w:b/>
                <w:sz w:val="32"/>
                <w:szCs w:val="32"/>
              </w:rPr>
            </w:pPr>
          </w:p>
          <w:p w:rsidR="0024472C" w:rsidRPr="003E4207" w:rsidRDefault="00C30645">
            <w:pPr>
              <w:jc w:val="center"/>
              <w:rPr>
                <w:rFonts w:ascii="GT Walsheim" w:eastAsia="GT Walsheim" w:hAnsi="GT Walsheim" w:cs="Arial"/>
                <w:b/>
                <w:sz w:val="36"/>
                <w:szCs w:val="36"/>
              </w:rPr>
            </w:pPr>
            <w:r>
              <w:rPr>
                <w:rFonts w:ascii="GT Walsheim" w:eastAsia="GT Walsheim" w:hAnsi="GT Walsheim" w:cs="Arial"/>
                <w:sz w:val="32"/>
                <w:szCs w:val="32"/>
              </w:rPr>
              <w:t xml:space="preserve">Anmeldung </w:t>
            </w:r>
            <w:r w:rsidR="007F3703">
              <w:rPr>
                <w:rFonts w:ascii="GT Walsheim" w:eastAsia="GT Walsheim" w:hAnsi="GT Walsheim" w:cs="Arial"/>
                <w:sz w:val="32"/>
                <w:szCs w:val="32"/>
              </w:rPr>
              <w:t>Tages- oder Nachtgast</w:t>
            </w:r>
            <w:r w:rsidR="003E4207" w:rsidRPr="003E4207">
              <w:rPr>
                <w:rFonts w:ascii="GT Walsheim" w:eastAsia="GT Walsheim" w:hAnsi="GT Walsheim" w:cs="GT Walsheim"/>
                <w:b/>
                <w:lang w:val="de-DE"/>
              </w:rPr>
              <w:br/>
            </w:r>
          </w:p>
        </w:tc>
        <w:tc>
          <w:tcPr>
            <w:tcW w:w="2410" w:type="dxa"/>
          </w:tcPr>
          <w:p w:rsidR="0024472C" w:rsidRPr="009423AC" w:rsidRDefault="007B3D9C">
            <w:pPr>
              <w:tabs>
                <w:tab w:val="right" w:pos="2160"/>
              </w:tabs>
              <w:spacing w:before="30"/>
              <w:jc w:val="right"/>
              <w:rPr>
                <w:rFonts w:ascii="GT Walsheim" w:eastAsia="GT Walsheim" w:hAnsi="GT Walsheim" w:cs="Arial"/>
                <w:sz w:val="18"/>
                <w:szCs w:val="16"/>
              </w:rPr>
            </w:pPr>
            <w:r>
              <w:rPr>
                <w:rFonts w:ascii="GT Walsheim" w:eastAsia="GT Walsheim" w:hAnsi="GT Walsheim" w:cs="Arial"/>
                <w:sz w:val="18"/>
                <w:szCs w:val="16"/>
              </w:rPr>
              <w:br/>
            </w:r>
            <w:r>
              <w:rPr>
                <w:rFonts w:ascii="GT Walsheim" w:eastAsia="GT Walsheim" w:hAnsi="GT Walsheim" w:cs="Arial"/>
                <w:sz w:val="18"/>
                <w:szCs w:val="16"/>
              </w:rPr>
              <w:br/>
            </w:r>
            <w:r w:rsidR="0018610D" w:rsidRPr="009423AC">
              <w:rPr>
                <w:rFonts w:ascii="GT Walsheim" w:eastAsia="GT Walsheim" w:hAnsi="GT Walsheim" w:cs="Arial"/>
                <w:sz w:val="18"/>
                <w:szCs w:val="16"/>
              </w:rPr>
              <w:t xml:space="preserve">Betriebshandbuch: </w:t>
            </w:r>
            <w:r w:rsidR="00DA54B9">
              <w:rPr>
                <w:rFonts w:ascii="GT Walsheim" w:eastAsia="GT Walsheim" w:hAnsi="GT Walsheim" w:cs="Arial"/>
                <w:sz w:val="18"/>
                <w:szCs w:val="16"/>
              </w:rPr>
              <w:t>AZK</w:t>
            </w:r>
          </w:p>
          <w:p w:rsidR="0024472C" w:rsidRPr="009423AC" w:rsidRDefault="00D87920">
            <w:pPr>
              <w:tabs>
                <w:tab w:val="right" w:pos="2160"/>
              </w:tabs>
              <w:spacing w:before="30"/>
              <w:jc w:val="right"/>
              <w:rPr>
                <w:rFonts w:ascii="GT Walsheim" w:eastAsia="GT Walsheim" w:hAnsi="GT Walsheim" w:cs="Arial"/>
                <w:sz w:val="18"/>
                <w:szCs w:val="16"/>
              </w:rPr>
            </w:pPr>
            <w:r>
              <w:rPr>
                <w:rFonts w:ascii="GT Walsheim" w:eastAsia="GT Walsheim" w:hAnsi="GT Walsheim" w:cs="Arial"/>
                <w:sz w:val="18"/>
                <w:szCs w:val="16"/>
              </w:rPr>
              <w:t>QM-Pilot Bereich</w:t>
            </w:r>
            <w:r w:rsidR="0018610D" w:rsidRPr="009423AC">
              <w:rPr>
                <w:rFonts w:ascii="GT Walsheim" w:eastAsia="GT Walsheim" w:hAnsi="GT Walsheim" w:cs="Arial"/>
                <w:sz w:val="18"/>
                <w:szCs w:val="16"/>
              </w:rPr>
              <w:t xml:space="preserve">: </w:t>
            </w:r>
            <w:r w:rsidR="007F3703">
              <w:rPr>
                <w:rFonts w:ascii="GT Walsheim" w:eastAsia="GT Walsheim" w:hAnsi="GT Walsheim" w:cs="Arial"/>
                <w:sz w:val="18"/>
                <w:szCs w:val="16"/>
              </w:rPr>
              <w:t>85</w:t>
            </w:r>
          </w:p>
          <w:p w:rsidR="0024472C" w:rsidRDefault="0024472C" w:rsidP="009423AC">
            <w:pPr>
              <w:tabs>
                <w:tab w:val="right" w:pos="2160"/>
              </w:tabs>
              <w:spacing w:before="30"/>
              <w:jc w:val="right"/>
              <w:rPr>
                <w:rFonts w:ascii="GT Walsheim" w:eastAsia="GT Walsheim" w:hAnsi="GT Walsheim" w:cs="Arial"/>
                <w:sz w:val="16"/>
                <w:szCs w:val="16"/>
              </w:rPr>
            </w:pPr>
          </w:p>
        </w:tc>
      </w:tr>
    </w:tbl>
    <w:p w:rsidR="0024472C" w:rsidRDefault="0024472C">
      <w:pPr>
        <w:spacing w:after="0"/>
        <w:rPr>
          <w:rFonts w:ascii="GT Walsheim" w:eastAsia="GT Walsheim" w:hAnsi="GT Walsheim" w:cs="Arial"/>
          <w:sz w:val="24"/>
          <w:szCs w:val="24"/>
        </w:rPr>
      </w:pP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1555"/>
        <w:gridCol w:w="3685"/>
        <w:gridCol w:w="1418"/>
        <w:gridCol w:w="3827"/>
      </w:tblGrid>
      <w:tr w:rsidR="007F3703" w:rsidTr="007F3703">
        <w:tc>
          <w:tcPr>
            <w:tcW w:w="1555" w:type="dxa"/>
            <w:shd w:val="clear" w:color="auto" w:fill="D9D9D9" w:themeFill="background1" w:themeFillShade="D9"/>
          </w:tcPr>
          <w:p w:rsidR="007F3703" w:rsidRDefault="007F3703" w:rsidP="003E4207">
            <w:pPr>
              <w:tabs>
                <w:tab w:val="left" w:pos="5387"/>
              </w:tabs>
              <w:rPr>
                <w:rFonts w:ascii="GT Walsheim" w:hAnsi="GT Walsheim"/>
                <w:lang w:val="de-DE"/>
              </w:rPr>
            </w:pPr>
            <w:r>
              <w:rPr>
                <w:rFonts w:ascii="GT Walsheim" w:hAnsi="GT Walsheim"/>
                <w:lang w:val="de-DE"/>
              </w:rPr>
              <w:t>Name</w:t>
            </w:r>
          </w:p>
        </w:tc>
        <w:tc>
          <w:tcPr>
            <w:tcW w:w="3685" w:type="dxa"/>
          </w:tcPr>
          <w:p w:rsidR="007F3703" w:rsidRDefault="007F3703" w:rsidP="003E4207">
            <w:pPr>
              <w:tabs>
                <w:tab w:val="left" w:pos="5387"/>
              </w:tabs>
              <w:rPr>
                <w:rFonts w:ascii="GT Walsheim" w:hAnsi="GT Walsheim"/>
                <w:lang w:val="de-DE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7F3703" w:rsidRDefault="007F3703" w:rsidP="003E4207">
            <w:pPr>
              <w:tabs>
                <w:tab w:val="left" w:pos="5387"/>
              </w:tabs>
              <w:rPr>
                <w:rFonts w:ascii="GT Walsheim" w:hAnsi="GT Walsheim"/>
                <w:lang w:val="de-DE"/>
              </w:rPr>
            </w:pPr>
            <w:r>
              <w:rPr>
                <w:rFonts w:ascii="GT Walsheim" w:hAnsi="GT Walsheim"/>
                <w:lang w:val="de-DE"/>
              </w:rPr>
              <w:t>Vorname</w:t>
            </w:r>
          </w:p>
        </w:tc>
        <w:tc>
          <w:tcPr>
            <w:tcW w:w="3827" w:type="dxa"/>
          </w:tcPr>
          <w:p w:rsidR="007F3703" w:rsidRDefault="007F3703" w:rsidP="003E4207">
            <w:pPr>
              <w:tabs>
                <w:tab w:val="left" w:pos="5387"/>
              </w:tabs>
              <w:rPr>
                <w:rFonts w:ascii="GT Walsheim" w:hAnsi="GT Walsheim"/>
                <w:lang w:val="de-DE"/>
              </w:rPr>
            </w:pPr>
          </w:p>
        </w:tc>
      </w:tr>
      <w:tr w:rsidR="007F3703" w:rsidTr="007F3703">
        <w:tc>
          <w:tcPr>
            <w:tcW w:w="1555" w:type="dxa"/>
            <w:shd w:val="clear" w:color="auto" w:fill="D9D9D9" w:themeFill="background1" w:themeFillShade="D9"/>
          </w:tcPr>
          <w:p w:rsidR="007F3703" w:rsidRDefault="007F3703" w:rsidP="003E4207">
            <w:pPr>
              <w:tabs>
                <w:tab w:val="left" w:pos="5387"/>
              </w:tabs>
              <w:rPr>
                <w:rFonts w:ascii="GT Walsheim" w:hAnsi="GT Walsheim"/>
                <w:lang w:val="de-DE"/>
              </w:rPr>
            </w:pPr>
            <w:r>
              <w:rPr>
                <w:rFonts w:ascii="GT Walsheim" w:hAnsi="GT Walsheim"/>
                <w:lang w:val="de-DE"/>
              </w:rPr>
              <w:t>Geb. Datum</w:t>
            </w:r>
          </w:p>
        </w:tc>
        <w:tc>
          <w:tcPr>
            <w:tcW w:w="3685" w:type="dxa"/>
          </w:tcPr>
          <w:p w:rsidR="007F3703" w:rsidRDefault="007F3703" w:rsidP="003E4207">
            <w:pPr>
              <w:tabs>
                <w:tab w:val="left" w:pos="5387"/>
              </w:tabs>
              <w:rPr>
                <w:rFonts w:ascii="GT Walsheim" w:hAnsi="GT Walsheim"/>
                <w:lang w:val="de-DE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7F3703" w:rsidRDefault="007F3703" w:rsidP="003E4207">
            <w:pPr>
              <w:tabs>
                <w:tab w:val="left" w:pos="5387"/>
              </w:tabs>
              <w:rPr>
                <w:rFonts w:ascii="GT Walsheim" w:hAnsi="GT Walsheim"/>
                <w:lang w:val="de-DE"/>
              </w:rPr>
            </w:pPr>
            <w:r>
              <w:rPr>
                <w:rFonts w:ascii="GT Walsheim" w:hAnsi="GT Walsheim"/>
                <w:lang w:val="de-DE"/>
              </w:rPr>
              <w:t>Heimatort</w:t>
            </w:r>
          </w:p>
        </w:tc>
        <w:tc>
          <w:tcPr>
            <w:tcW w:w="3827" w:type="dxa"/>
          </w:tcPr>
          <w:p w:rsidR="007F3703" w:rsidRDefault="007F3703" w:rsidP="003E4207">
            <w:pPr>
              <w:tabs>
                <w:tab w:val="left" w:pos="5387"/>
              </w:tabs>
              <w:rPr>
                <w:rFonts w:ascii="GT Walsheim" w:hAnsi="GT Walsheim"/>
                <w:lang w:val="de-DE"/>
              </w:rPr>
            </w:pPr>
          </w:p>
        </w:tc>
      </w:tr>
      <w:tr w:rsidR="007F3703" w:rsidTr="007F3703">
        <w:tc>
          <w:tcPr>
            <w:tcW w:w="1555" w:type="dxa"/>
            <w:shd w:val="clear" w:color="auto" w:fill="D9D9D9" w:themeFill="background1" w:themeFillShade="D9"/>
          </w:tcPr>
          <w:p w:rsidR="007F3703" w:rsidRDefault="007F3703" w:rsidP="003E4207">
            <w:pPr>
              <w:tabs>
                <w:tab w:val="left" w:pos="5387"/>
              </w:tabs>
              <w:rPr>
                <w:rFonts w:ascii="GT Walsheim" w:hAnsi="GT Walsheim"/>
                <w:lang w:val="de-DE"/>
              </w:rPr>
            </w:pPr>
            <w:r>
              <w:rPr>
                <w:rFonts w:ascii="GT Walsheim" w:hAnsi="GT Walsheim"/>
                <w:lang w:val="de-DE"/>
              </w:rPr>
              <w:t>Zivilstand</w:t>
            </w:r>
          </w:p>
        </w:tc>
        <w:tc>
          <w:tcPr>
            <w:tcW w:w="3685" w:type="dxa"/>
          </w:tcPr>
          <w:p w:rsidR="007F3703" w:rsidRDefault="007F3703" w:rsidP="003E4207">
            <w:pPr>
              <w:tabs>
                <w:tab w:val="left" w:pos="5387"/>
              </w:tabs>
              <w:rPr>
                <w:rFonts w:ascii="GT Walsheim" w:hAnsi="GT Walsheim"/>
                <w:lang w:val="de-DE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7F3703" w:rsidRDefault="007F3703" w:rsidP="003E4207">
            <w:pPr>
              <w:tabs>
                <w:tab w:val="left" w:pos="5387"/>
              </w:tabs>
              <w:rPr>
                <w:rFonts w:ascii="GT Walsheim" w:hAnsi="GT Walsheim"/>
                <w:lang w:val="de-DE"/>
              </w:rPr>
            </w:pPr>
            <w:r>
              <w:rPr>
                <w:rFonts w:ascii="GT Walsheim" w:hAnsi="GT Walsheim"/>
                <w:lang w:val="de-DE"/>
              </w:rPr>
              <w:t>Konfession</w:t>
            </w:r>
          </w:p>
        </w:tc>
        <w:tc>
          <w:tcPr>
            <w:tcW w:w="3827" w:type="dxa"/>
          </w:tcPr>
          <w:p w:rsidR="007F3703" w:rsidRDefault="007F3703" w:rsidP="003E4207">
            <w:pPr>
              <w:tabs>
                <w:tab w:val="left" w:pos="5387"/>
              </w:tabs>
              <w:rPr>
                <w:rFonts w:ascii="GT Walsheim" w:hAnsi="GT Walsheim"/>
                <w:lang w:val="de-DE"/>
              </w:rPr>
            </w:pPr>
          </w:p>
        </w:tc>
      </w:tr>
      <w:tr w:rsidR="007F3703" w:rsidTr="007F3703">
        <w:tc>
          <w:tcPr>
            <w:tcW w:w="1555" w:type="dxa"/>
            <w:shd w:val="clear" w:color="auto" w:fill="D9D9D9" w:themeFill="background1" w:themeFillShade="D9"/>
          </w:tcPr>
          <w:p w:rsidR="007F3703" w:rsidRDefault="007F3703" w:rsidP="003E4207">
            <w:pPr>
              <w:tabs>
                <w:tab w:val="left" w:pos="5387"/>
              </w:tabs>
              <w:rPr>
                <w:rFonts w:ascii="GT Walsheim" w:hAnsi="GT Walsheim"/>
                <w:lang w:val="de-DE"/>
              </w:rPr>
            </w:pPr>
            <w:r>
              <w:rPr>
                <w:rFonts w:ascii="GT Walsheim" w:hAnsi="GT Walsheim"/>
                <w:lang w:val="de-DE"/>
              </w:rPr>
              <w:t>AHV Nummer</w:t>
            </w:r>
          </w:p>
        </w:tc>
        <w:tc>
          <w:tcPr>
            <w:tcW w:w="3685" w:type="dxa"/>
          </w:tcPr>
          <w:p w:rsidR="007F3703" w:rsidRDefault="007F3703" w:rsidP="003E4207">
            <w:pPr>
              <w:tabs>
                <w:tab w:val="left" w:pos="5387"/>
              </w:tabs>
              <w:rPr>
                <w:rFonts w:ascii="GT Walsheim" w:hAnsi="GT Walsheim"/>
                <w:lang w:val="de-DE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7F3703" w:rsidRDefault="007F3703" w:rsidP="003E4207">
            <w:pPr>
              <w:tabs>
                <w:tab w:val="left" w:pos="5387"/>
              </w:tabs>
              <w:rPr>
                <w:rFonts w:ascii="GT Walsheim" w:hAnsi="GT Walsheim"/>
                <w:lang w:val="de-DE"/>
              </w:rPr>
            </w:pPr>
            <w:r>
              <w:rPr>
                <w:rFonts w:ascii="GT Walsheim" w:hAnsi="GT Walsheim"/>
                <w:lang w:val="de-DE"/>
              </w:rPr>
              <w:t>Telefon</w:t>
            </w:r>
          </w:p>
        </w:tc>
        <w:tc>
          <w:tcPr>
            <w:tcW w:w="3827" w:type="dxa"/>
          </w:tcPr>
          <w:p w:rsidR="007F3703" w:rsidRDefault="007F3703" w:rsidP="003E4207">
            <w:pPr>
              <w:tabs>
                <w:tab w:val="left" w:pos="5387"/>
              </w:tabs>
              <w:rPr>
                <w:rFonts w:ascii="GT Walsheim" w:hAnsi="GT Walsheim"/>
                <w:lang w:val="de-DE"/>
              </w:rPr>
            </w:pPr>
          </w:p>
        </w:tc>
      </w:tr>
      <w:tr w:rsidR="007F3703" w:rsidTr="007F3703">
        <w:tc>
          <w:tcPr>
            <w:tcW w:w="1555" w:type="dxa"/>
            <w:shd w:val="clear" w:color="auto" w:fill="D9D9D9" w:themeFill="background1" w:themeFillShade="D9"/>
          </w:tcPr>
          <w:p w:rsidR="007F3703" w:rsidRDefault="007F3703" w:rsidP="003E4207">
            <w:pPr>
              <w:tabs>
                <w:tab w:val="left" w:pos="5387"/>
              </w:tabs>
              <w:rPr>
                <w:rFonts w:ascii="GT Walsheim" w:hAnsi="GT Walsheim"/>
                <w:lang w:val="de-DE"/>
              </w:rPr>
            </w:pPr>
            <w:r>
              <w:rPr>
                <w:rFonts w:ascii="GT Walsheim" w:hAnsi="GT Walsheim"/>
                <w:lang w:val="de-DE"/>
              </w:rPr>
              <w:t>Strasse</w:t>
            </w:r>
          </w:p>
        </w:tc>
        <w:tc>
          <w:tcPr>
            <w:tcW w:w="3685" w:type="dxa"/>
          </w:tcPr>
          <w:p w:rsidR="007F3703" w:rsidRDefault="007F3703" w:rsidP="003E4207">
            <w:pPr>
              <w:tabs>
                <w:tab w:val="left" w:pos="5387"/>
              </w:tabs>
              <w:rPr>
                <w:rFonts w:ascii="GT Walsheim" w:hAnsi="GT Walsheim"/>
                <w:lang w:val="de-DE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7F3703" w:rsidRDefault="007F3703" w:rsidP="003E4207">
            <w:pPr>
              <w:tabs>
                <w:tab w:val="left" w:pos="5387"/>
              </w:tabs>
              <w:rPr>
                <w:rFonts w:ascii="GT Walsheim" w:hAnsi="GT Walsheim"/>
                <w:lang w:val="de-DE"/>
              </w:rPr>
            </w:pPr>
            <w:r>
              <w:rPr>
                <w:rFonts w:ascii="GT Walsheim" w:hAnsi="GT Walsheim"/>
                <w:lang w:val="de-DE"/>
              </w:rPr>
              <w:t>Wohnort</w:t>
            </w:r>
          </w:p>
        </w:tc>
        <w:tc>
          <w:tcPr>
            <w:tcW w:w="3827" w:type="dxa"/>
          </w:tcPr>
          <w:p w:rsidR="007F3703" w:rsidRDefault="007F3703" w:rsidP="003E4207">
            <w:pPr>
              <w:tabs>
                <w:tab w:val="left" w:pos="5387"/>
              </w:tabs>
              <w:rPr>
                <w:rFonts w:ascii="GT Walsheim" w:hAnsi="GT Walsheim"/>
                <w:lang w:val="de-DE"/>
              </w:rPr>
            </w:pPr>
          </w:p>
        </w:tc>
      </w:tr>
    </w:tbl>
    <w:p w:rsidR="003E4207" w:rsidRDefault="003E4207" w:rsidP="003E4207">
      <w:pPr>
        <w:tabs>
          <w:tab w:val="left" w:pos="5387"/>
        </w:tabs>
        <w:rPr>
          <w:rFonts w:ascii="GT Walsheim" w:hAnsi="GT Walsheim"/>
          <w:lang w:val="de-DE"/>
        </w:rPr>
      </w:pPr>
    </w:p>
    <w:p w:rsidR="00821DB7" w:rsidRPr="003B74F8" w:rsidRDefault="007F3703" w:rsidP="00821DB7">
      <w:pPr>
        <w:rPr>
          <w:rFonts w:ascii="GT Walsheim" w:hAnsi="GT Walsheim"/>
          <w:b/>
          <w:lang w:val="de-DE"/>
        </w:rPr>
      </w:pPr>
      <w:r w:rsidRPr="003B74F8">
        <w:rPr>
          <w:rFonts w:ascii="GT Walsheim" w:hAnsi="GT Walsheim"/>
          <w:b/>
          <w:lang w:val="de-DE"/>
        </w:rPr>
        <w:t>Ich melde mich für folgende Tage im Alterszentrum Sunnmatte an:</w:t>
      </w:r>
    </w:p>
    <w:p w:rsidR="007F3703" w:rsidRPr="00821DB7" w:rsidRDefault="00821DB7" w:rsidP="00821DB7">
      <w:pPr>
        <w:rPr>
          <w:rFonts w:ascii="GT Walsheim" w:hAnsi="GT Walsheim"/>
          <w:lang w:val="de-DE"/>
        </w:rPr>
      </w:pPr>
      <w:r w:rsidRPr="00821DB7">
        <w:rPr>
          <w:rFonts w:ascii="GT Walsheim" w:hAnsi="GT Walsheim"/>
          <w:noProof/>
          <w:lang w:val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B81356" wp14:editId="3CCAC9D8">
                <wp:simplePos x="0" y="0"/>
                <wp:positionH relativeFrom="column">
                  <wp:posOffset>2948839</wp:posOffset>
                </wp:positionH>
                <wp:positionV relativeFrom="paragraph">
                  <wp:posOffset>3810</wp:posOffset>
                </wp:positionV>
                <wp:extent cx="160934" cy="153619"/>
                <wp:effectExtent l="0" t="0" r="10795" b="18415"/>
                <wp:wrapNone/>
                <wp:docPr id="21" name="Rahme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34" cy="153619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23D25" id="Rahmen 21" o:spid="_x0000_s1026" style="position:absolute;margin-left:232.2pt;margin-top:.3pt;width:12.65pt;height:12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0934,15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" path="m,l160934,r,153619l,153619,,xm19202,19202r,115215l141732,134417r,-115215l19202,19202xe" fillcolor="black [3213]" strokecolor="black [3213]" strokeweight=".25pt">
                <v:path arrowok="t" o:connecttype="custom" o:connectlocs="0,0;160934,0;160934,153619;0,153619;0,0;19202,19202;19202,134417;141732,134417;141732,19202;19202,19202" o:connectangles="0,0,0,0,0,0,0,0,0,0"/>
              </v:shape>
            </w:pict>
          </mc:Fallback>
        </mc:AlternateContent>
      </w:r>
      <w:r w:rsidRPr="00821DB7">
        <w:rPr>
          <w:rFonts w:ascii="GT Walsheim" w:hAnsi="GT Walsheim"/>
          <w:noProof/>
          <w:lang w:val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B81356" wp14:editId="3CCAC9D8">
                <wp:simplePos x="0" y="0"/>
                <wp:positionH relativeFrom="column">
                  <wp:posOffset>2049322</wp:posOffset>
                </wp:positionH>
                <wp:positionV relativeFrom="paragraph">
                  <wp:posOffset>3175</wp:posOffset>
                </wp:positionV>
                <wp:extent cx="160934" cy="153619"/>
                <wp:effectExtent l="0" t="0" r="10795" b="18415"/>
                <wp:wrapNone/>
                <wp:docPr id="20" name="Rahme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34" cy="153619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7B5F2" id="Rahmen 20" o:spid="_x0000_s1026" style="position:absolute;margin-left:161.35pt;margin-top:.25pt;width:12.65pt;height:12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0934,15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" path="m,l160934,r,153619l,153619,,xm19202,19202r,115215l141732,134417r,-115215l19202,19202xe" fillcolor="black [3213]" strokecolor="black [3213]" strokeweight=".25pt">
                <v:path arrowok="t" o:connecttype="custom" o:connectlocs="0,0;160934,0;160934,153619;0,153619;0,0;19202,19202;19202,134417;141732,134417;141732,19202;19202,19202" o:connectangles="0,0,0,0,0,0,0,0,0,0"/>
              </v:shape>
            </w:pict>
          </mc:Fallback>
        </mc:AlternateContent>
      </w:r>
      <w:r w:rsidRPr="00821DB7">
        <w:rPr>
          <w:rFonts w:ascii="GT Walsheim" w:hAnsi="GT Walsheim"/>
          <w:noProof/>
          <w:lang w:val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B81356" wp14:editId="3CCAC9D8">
                <wp:simplePos x="0" y="0"/>
                <wp:positionH relativeFrom="column">
                  <wp:posOffset>1149223</wp:posOffset>
                </wp:positionH>
                <wp:positionV relativeFrom="paragraph">
                  <wp:posOffset>3175</wp:posOffset>
                </wp:positionV>
                <wp:extent cx="160655" cy="153035"/>
                <wp:effectExtent l="0" t="0" r="10795" b="18415"/>
                <wp:wrapNone/>
                <wp:docPr id="19" name="Rahm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53035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3F53F" id="Rahmen 19" o:spid="_x0000_s1026" style="position:absolute;margin-left:90.5pt;margin-top:.25pt;width:12.65pt;height:12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0655,15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" path="m,l160655,r,153035l,153035,,xm19129,19129r,114777l141526,133906r,-114777l19129,19129xe" fillcolor="black [3213]" strokecolor="black [3213]" strokeweight=".25pt">
                <v:path arrowok="t" o:connecttype="custom" o:connectlocs="0,0;160655,0;160655,153035;0,153035;0,0;19129,19129;19129,133906;141526,133906;141526,19129;19129,19129" o:connectangles="0,0,0,0,0,0,0,0,0,0"/>
              </v:shape>
            </w:pict>
          </mc:Fallback>
        </mc:AlternateContent>
      </w:r>
      <w:r w:rsidRPr="00821DB7">
        <w:rPr>
          <w:rFonts w:ascii="GT Walsheim" w:hAnsi="GT Walsheim"/>
          <w:noProof/>
          <w:lang w:val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B81356" wp14:editId="3CCAC9D8">
                <wp:simplePos x="0" y="0"/>
                <wp:positionH relativeFrom="column">
                  <wp:posOffset>255778</wp:posOffset>
                </wp:positionH>
                <wp:positionV relativeFrom="paragraph">
                  <wp:posOffset>8255</wp:posOffset>
                </wp:positionV>
                <wp:extent cx="160934" cy="153619"/>
                <wp:effectExtent l="0" t="0" r="10795" b="18415"/>
                <wp:wrapNone/>
                <wp:docPr id="18" name="Rahm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34" cy="153619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3CFFD" id="Rahmen 18" o:spid="_x0000_s1026" style="position:absolute;margin-left:20.15pt;margin-top:.65pt;width:12.65pt;height:12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0934,15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" path="m,l160934,r,153619l,153619,,xm19202,19202r,115215l141732,134417r,-115215l19202,19202xe" fillcolor="black [3213]" strokecolor="black [3213]" strokeweight=".25pt">
                <v:path arrowok="t" o:connecttype="custom" o:connectlocs="0,0;160934,0;160934,153619;0,153619;0,0;19202,19202;19202,134417;141732,134417;141732,19202;19202,19202" o:connectangles="0,0,0,0,0,0,0,0,0,0"/>
              </v:shape>
            </w:pict>
          </mc:Fallback>
        </mc:AlternateContent>
      </w:r>
      <w:r w:rsidR="002538B9" w:rsidRPr="00821DB7">
        <w:rPr>
          <w:rFonts w:ascii="GT Walsheim" w:hAnsi="GT Walsheim"/>
          <w:lang w:val="de-DE"/>
        </w:rPr>
        <w:tab/>
        <w:t>Montag</w:t>
      </w:r>
      <w:r w:rsidR="002538B9" w:rsidRPr="00821DB7">
        <w:rPr>
          <w:rFonts w:ascii="GT Walsheim" w:hAnsi="GT Walsheim"/>
          <w:lang w:val="de-DE"/>
        </w:rPr>
        <w:tab/>
        <w:t>Dienstag</w:t>
      </w:r>
      <w:r w:rsidR="002538B9" w:rsidRPr="00821DB7">
        <w:rPr>
          <w:rFonts w:ascii="GT Walsheim" w:hAnsi="GT Walsheim"/>
          <w:lang w:val="de-DE"/>
        </w:rPr>
        <w:tab/>
        <w:t>Mittwoch</w:t>
      </w:r>
      <w:r w:rsidR="002538B9" w:rsidRPr="00821DB7">
        <w:rPr>
          <w:rFonts w:ascii="GT Walsheim" w:hAnsi="GT Walsheim"/>
          <w:lang w:val="de-DE"/>
        </w:rPr>
        <w:tab/>
        <w:t>Donnerstag</w:t>
      </w:r>
    </w:p>
    <w:p w:rsidR="002538B9" w:rsidRPr="00821DB7" w:rsidRDefault="00821DB7" w:rsidP="00821DB7">
      <w:pPr>
        <w:rPr>
          <w:rFonts w:ascii="GT Walsheim" w:hAnsi="GT Walsheim"/>
          <w:lang w:val="de-DE"/>
        </w:rPr>
      </w:pPr>
      <w:r w:rsidRPr="00821DB7">
        <w:rPr>
          <w:rFonts w:ascii="GT Walsheim" w:hAnsi="GT Walsheim"/>
          <w:noProof/>
          <w:lang w:val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B81356" wp14:editId="3CCAC9D8">
                <wp:simplePos x="0" y="0"/>
                <wp:positionH relativeFrom="column">
                  <wp:posOffset>2041702</wp:posOffset>
                </wp:positionH>
                <wp:positionV relativeFrom="paragraph">
                  <wp:posOffset>3175</wp:posOffset>
                </wp:positionV>
                <wp:extent cx="160934" cy="153619"/>
                <wp:effectExtent l="0" t="0" r="10795" b="18415"/>
                <wp:wrapNone/>
                <wp:docPr id="24" name="Rahme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34" cy="153619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15DC0" id="Rahmen 24" o:spid="_x0000_s1026" style="position:absolute;margin-left:160.75pt;margin-top:.25pt;width:12.65pt;height:12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0934,15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" path="m,l160934,r,153619l,153619,,xm19202,19202r,115215l141732,134417r,-115215l19202,19202xe" fillcolor="black [3213]" strokecolor="black [3213]" strokeweight=".25pt">
                <v:path arrowok="t" o:connecttype="custom" o:connectlocs="0,0;160934,0;160934,153619;0,153619;0,0;19202,19202;19202,134417;141732,134417;141732,19202;19202,19202" o:connectangles="0,0,0,0,0,0,0,0,0,0"/>
              </v:shape>
            </w:pict>
          </mc:Fallback>
        </mc:AlternateContent>
      </w:r>
      <w:r w:rsidRPr="00821DB7">
        <w:rPr>
          <w:rFonts w:ascii="GT Walsheim" w:hAnsi="GT Walsheim"/>
          <w:noProof/>
          <w:lang w:val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B81356" wp14:editId="3CCAC9D8">
                <wp:simplePos x="0" y="0"/>
                <wp:positionH relativeFrom="column">
                  <wp:posOffset>1161314</wp:posOffset>
                </wp:positionH>
                <wp:positionV relativeFrom="paragraph">
                  <wp:posOffset>3175</wp:posOffset>
                </wp:positionV>
                <wp:extent cx="160934" cy="153619"/>
                <wp:effectExtent l="0" t="0" r="10795" b="18415"/>
                <wp:wrapNone/>
                <wp:docPr id="23" name="Rahme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34" cy="153619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6287A" id="Rahmen 23" o:spid="_x0000_s1026" style="position:absolute;margin-left:91.45pt;margin-top:.25pt;width:12.65pt;height:12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0934,15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" path="m,l160934,r,153619l,153619,,xm19202,19202r,115215l141732,134417r,-115215l19202,19202xe" fillcolor="black [3213]" strokecolor="black [3213]" strokeweight=".25pt">
                <v:path arrowok="t" o:connecttype="custom" o:connectlocs="0,0;160934,0;160934,153619;0,153619;0,0;19202,19202;19202,134417;141732,134417;141732,19202;19202,19202" o:connectangles="0,0,0,0,0,0,0,0,0,0"/>
              </v:shape>
            </w:pict>
          </mc:Fallback>
        </mc:AlternateContent>
      </w:r>
      <w:r w:rsidRPr="00821DB7">
        <w:rPr>
          <w:rFonts w:ascii="GT Walsheim" w:hAnsi="GT Walsheim"/>
          <w:noProof/>
          <w:lang w:val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B81356" wp14:editId="3CCAC9D8">
                <wp:simplePos x="0" y="0"/>
                <wp:positionH relativeFrom="column">
                  <wp:posOffset>249733</wp:posOffset>
                </wp:positionH>
                <wp:positionV relativeFrom="paragraph">
                  <wp:posOffset>3175</wp:posOffset>
                </wp:positionV>
                <wp:extent cx="160934" cy="153619"/>
                <wp:effectExtent l="0" t="0" r="10795" b="18415"/>
                <wp:wrapNone/>
                <wp:docPr id="22" name="Rahme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34" cy="153619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108C6" id="Rahmen 22" o:spid="_x0000_s1026" style="position:absolute;margin-left:19.65pt;margin-top:.25pt;width:12.65pt;height:12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0934,15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" path="m,l160934,r,153619l,153619,,xm19202,19202r,115215l141732,134417r,-115215l19202,19202xe" fillcolor="black [3213]" strokecolor="black [3213]" strokeweight=".25pt">
                <v:path arrowok="t" o:connecttype="custom" o:connectlocs="0,0;160934,0;160934,153619;0,153619;0,0;19202,19202;19202,134417;141732,134417;141732,19202;19202,19202" o:connectangles="0,0,0,0,0,0,0,0,0,0"/>
              </v:shape>
            </w:pict>
          </mc:Fallback>
        </mc:AlternateContent>
      </w:r>
      <w:r w:rsidR="002538B9" w:rsidRPr="00821DB7">
        <w:rPr>
          <w:rFonts w:ascii="GT Walsheim" w:hAnsi="GT Walsheim"/>
          <w:lang w:val="de-DE"/>
        </w:rPr>
        <w:tab/>
        <w:t>Freitag</w:t>
      </w:r>
      <w:r w:rsidR="002538B9" w:rsidRPr="00821DB7">
        <w:rPr>
          <w:rFonts w:ascii="GT Walsheim" w:hAnsi="GT Walsheim"/>
          <w:lang w:val="de-DE"/>
        </w:rPr>
        <w:tab/>
        <w:t>Samstag</w:t>
      </w:r>
      <w:r w:rsidR="002538B9" w:rsidRPr="00821DB7">
        <w:rPr>
          <w:rFonts w:ascii="GT Walsheim" w:hAnsi="GT Walsheim"/>
          <w:lang w:val="de-DE"/>
        </w:rPr>
        <w:tab/>
        <w:t>Sonntag</w:t>
      </w:r>
    </w:p>
    <w:p w:rsidR="00821DB7" w:rsidRPr="00821DB7" w:rsidRDefault="00821DB7" w:rsidP="00821DB7">
      <w:pPr>
        <w:rPr>
          <w:rFonts w:ascii="GT Walsheim" w:hAnsi="GT Walsheim"/>
          <w:lang w:val="de-DE"/>
        </w:rPr>
      </w:pPr>
    </w:p>
    <w:p w:rsidR="002538B9" w:rsidRPr="00821DB7" w:rsidRDefault="005277FE" w:rsidP="005277FE">
      <w:pPr>
        <w:rPr>
          <w:rFonts w:ascii="GT Walsheim" w:hAnsi="GT Walsheim"/>
          <w:lang w:val="de-DE"/>
        </w:rPr>
      </w:pPr>
      <w:r w:rsidRPr="00821DB7">
        <w:rPr>
          <w:rFonts w:ascii="GT Walsheim" w:hAnsi="GT Walsheim"/>
          <w:noProof/>
          <w:lang w:val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2F79316" wp14:editId="0ED269D8">
                <wp:simplePos x="0" y="0"/>
                <wp:positionH relativeFrom="column">
                  <wp:posOffset>5747309</wp:posOffset>
                </wp:positionH>
                <wp:positionV relativeFrom="paragraph">
                  <wp:posOffset>6223</wp:posOffset>
                </wp:positionV>
                <wp:extent cx="160934" cy="153619"/>
                <wp:effectExtent l="0" t="0" r="10795" b="18415"/>
                <wp:wrapNone/>
                <wp:docPr id="41" name="Rahmen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34" cy="153619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880BF" id="Rahmen 41" o:spid="_x0000_s1026" style="position:absolute;margin-left:452.55pt;margin-top:.5pt;width:12.65pt;height:12.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0934,15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" path="m,l160934,r,153619l,153619,,xm19202,19202r,115215l141732,134417r,-115215l19202,19202xe" fillcolor="black [3213]" strokecolor="black [3213]" strokeweight=".25pt">
                <v:path arrowok="t" o:connecttype="custom" o:connectlocs="0,0;160934,0;160934,153619;0,153619;0,0;19202,19202;19202,134417;141732,134417;141732,19202;19202,19202" o:connectangles="0,0,0,0,0,0,0,0,0,0"/>
              </v:shape>
            </w:pict>
          </mc:Fallback>
        </mc:AlternateContent>
      </w:r>
      <w:r w:rsidRPr="00821DB7">
        <w:rPr>
          <w:rFonts w:ascii="GT Walsheim" w:hAnsi="GT Walsheim"/>
          <w:noProof/>
          <w:lang w:val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0EC3538" wp14:editId="70C27570">
                <wp:simplePos x="0" y="0"/>
                <wp:positionH relativeFrom="column">
                  <wp:posOffset>4848758</wp:posOffset>
                </wp:positionH>
                <wp:positionV relativeFrom="paragraph">
                  <wp:posOffset>7442</wp:posOffset>
                </wp:positionV>
                <wp:extent cx="160934" cy="153619"/>
                <wp:effectExtent l="0" t="0" r="10795" b="18415"/>
                <wp:wrapNone/>
                <wp:docPr id="39" name="Rahmen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34" cy="153619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6E5B6" id="Rahmen 39" o:spid="_x0000_s1026" style="position:absolute;margin-left:381.8pt;margin-top:.6pt;width:12.65pt;height:12.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0934,15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" path="m,l160934,r,153619l,153619,,xm19202,19202r,115215l141732,134417r,-115215l19202,19202xe" fillcolor="black [3213]" strokecolor="black [3213]" strokeweight=".25pt">
                <v:path arrowok="t" o:connecttype="custom" o:connectlocs="0,0;160934,0;160934,153619;0,153619;0,0;19202,19202;19202,134417;141732,134417;141732,19202;19202,19202" o:connectangles="0,0,0,0,0,0,0,0,0,0"/>
              </v:shape>
            </w:pict>
          </mc:Fallback>
        </mc:AlternateContent>
      </w:r>
      <w:r w:rsidRPr="00821DB7">
        <w:rPr>
          <w:rFonts w:ascii="GT Walsheim" w:hAnsi="GT Walsheim"/>
          <w:noProof/>
          <w:lang w:val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68F7558" wp14:editId="58959A18">
                <wp:simplePos x="0" y="0"/>
                <wp:positionH relativeFrom="column">
                  <wp:posOffset>3950208</wp:posOffset>
                </wp:positionH>
                <wp:positionV relativeFrom="paragraph">
                  <wp:posOffset>8661</wp:posOffset>
                </wp:positionV>
                <wp:extent cx="160934" cy="153619"/>
                <wp:effectExtent l="0" t="0" r="10795" b="18415"/>
                <wp:wrapNone/>
                <wp:docPr id="40" name="Rahme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34" cy="153619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409DB" id="Rahmen 40" o:spid="_x0000_s1026" style="position:absolute;margin-left:311.05pt;margin-top:.7pt;width:12.65pt;height:12.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0934,15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" path="m,l160934,r,153619l,153619,,xm19202,19202r,115215l141732,134417r,-115215l19202,19202xe" fillcolor="black [3213]" strokecolor="black [3213]" strokeweight=".25pt">
                <v:path arrowok="t" o:connecttype="custom" o:connectlocs="0,0;160934,0;160934,153619;0,153619;0,0;19202,19202;19202,134417;141732,134417;141732,19202;19202,19202" o:connectangles="0,0,0,0,0,0,0,0,0,0"/>
              </v:shape>
            </w:pict>
          </mc:Fallback>
        </mc:AlternateContent>
      </w:r>
      <w:r w:rsidR="00821DB7" w:rsidRPr="00821DB7">
        <w:rPr>
          <w:rFonts w:ascii="GT Walsheim" w:hAnsi="GT Walsheim"/>
          <w:noProof/>
          <w:lang w:val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C13757" wp14:editId="1C75081B">
                <wp:simplePos x="0" y="0"/>
                <wp:positionH relativeFrom="column">
                  <wp:posOffset>3049905</wp:posOffset>
                </wp:positionH>
                <wp:positionV relativeFrom="paragraph">
                  <wp:posOffset>7671</wp:posOffset>
                </wp:positionV>
                <wp:extent cx="160934" cy="153619"/>
                <wp:effectExtent l="0" t="0" r="10795" b="18415"/>
                <wp:wrapNone/>
                <wp:docPr id="27" name="Rahme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34" cy="153619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74601" id="Rahmen 27" o:spid="_x0000_s1026" style="position:absolute;margin-left:240.15pt;margin-top:.6pt;width:12.65pt;height:12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0934,15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" path="m,l160934,r,153619l,153619,,xm19202,19202r,115215l141732,134417r,-115215l19202,19202xe" fillcolor="black [3213]" strokecolor="black [3213]" strokeweight=".25pt">
                <v:path arrowok="t" o:connecttype="custom" o:connectlocs="0,0;160934,0;160934,153619;0,153619;0,0;19202,19202;19202,134417;141732,134417;141732,19202;19202,19202" o:connectangles="0,0,0,0,0,0,0,0,0,0"/>
              </v:shape>
            </w:pict>
          </mc:Fallback>
        </mc:AlternateContent>
      </w:r>
      <w:r w:rsidR="002538B9" w:rsidRPr="00821DB7">
        <w:rPr>
          <w:rFonts w:ascii="GT Walsheim" w:hAnsi="GT Walsheim"/>
          <w:lang w:val="de-DE"/>
        </w:rPr>
        <w:t xml:space="preserve">Im Wohnbereich </w:t>
      </w:r>
      <w:r w:rsidR="00821DB7" w:rsidRPr="00821DB7">
        <w:rPr>
          <w:rFonts w:ascii="GT Walsheim" w:hAnsi="GT Walsheim"/>
          <w:lang w:val="de-DE"/>
        </w:rPr>
        <w:t xml:space="preserve">über Tag </w:t>
      </w:r>
      <w:r w:rsidR="002538B9" w:rsidRPr="00821DB7">
        <w:rPr>
          <w:rFonts w:ascii="GT Walsheim" w:hAnsi="GT Walsheim"/>
          <w:lang w:val="de-DE"/>
        </w:rPr>
        <w:t>07.00 – 19.00 Uhr</w:t>
      </w:r>
      <w:r w:rsidR="00821DB7" w:rsidRPr="00821DB7">
        <w:rPr>
          <w:rFonts w:ascii="GT Walsheim" w:hAnsi="GT Walsheim"/>
          <w:lang w:val="de-DE"/>
        </w:rPr>
        <w:t xml:space="preserve"> </w:t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  <w:t>WB1</w:t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  <w:t>WB2</w:t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  <w:t>WB3</w:t>
      </w:r>
      <w:r>
        <w:rPr>
          <w:rFonts w:ascii="GT Walsheim" w:hAnsi="GT Walsheim"/>
          <w:lang w:val="de-DE"/>
        </w:rPr>
        <w:tab/>
      </w:r>
    </w:p>
    <w:p w:rsidR="00821DB7" w:rsidRDefault="00821DB7" w:rsidP="00821DB7">
      <w:pPr>
        <w:rPr>
          <w:rFonts w:ascii="GT Walsheim" w:hAnsi="GT Walsheim"/>
          <w:lang w:val="de-DE"/>
        </w:rPr>
      </w:pPr>
      <w:r w:rsidRPr="00821DB7">
        <w:rPr>
          <w:rFonts w:ascii="GT Walsheim" w:hAnsi="GT Walsheim"/>
          <w:noProof/>
          <w:lang w:val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B81356" wp14:editId="3CCAC9D8">
                <wp:simplePos x="0" y="0"/>
                <wp:positionH relativeFrom="margin">
                  <wp:align>center</wp:align>
                </wp:positionH>
                <wp:positionV relativeFrom="paragraph">
                  <wp:posOffset>1905</wp:posOffset>
                </wp:positionV>
                <wp:extent cx="160934" cy="153619"/>
                <wp:effectExtent l="0" t="0" r="10795" b="18415"/>
                <wp:wrapNone/>
                <wp:docPr id="26" name="Rahme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34" cy="153619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B8145" id="Rahmen 26" o:spid="_x0000_s1026" style="position:absolute;margin-left:0;margin-top:.15pt;width:12.65pt;height:12.1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160934,15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" path="m,l160934,r,153619l,153619,,xm19202,19202r,115215l141732,134417r,-115215l19202,19202xe" fillcolor="black [3213]" strokecolor="black [3213]" strokeweight=".25pt">
                <v:path arrowok="t" o:connecttype="custom" o:connectlocs="0,0;160934,0;160934,153619;0,153619;0,0;19202,19202;19202,134417;141732,134417;141732,19202;19202,19202" o:connectangles="0,0,0,0,0,0,0,0,0,0"/>
                <w10:wrap anchorx="margin"/>
              </v:shape>
            </w:pict>
          </mc:Fallback>
        </mc:AlternateContent>
      </w:r>
      <w:r w:rsidRPr="00821DB7">
        <w:rPr>
          <w:rFonts w:ascii="GT Walsheim" w:hAnsi="GT Walsheim"/>
          <w:lang w:val="de-DE"/>
        </w:rPr>
        <w:t>Im Wohnbereich über Nacht 19.00 – 07.00 Uhr</w:t>
      </w:r>
      <w:r w:rsidR="005277FE">
        <w:rPr>
          <w:rFonts w:ascii="GT Walsheim" w:hAnsi="GT Walsheim"/>
          <w:lang w:val="de-DE"/>
        </w:rPr>
        <w:tab/>
      </w:r>
      <w:r w:rsidR="005277FE">
        <w:rPr>
          <w:rFonts w:ascii="GT Walsheim" w:hAnsi="GT Walsheim"/>
          <w:lang w:val="de-DE"/>
        </w:rPr>
        <w:tab/>
        <w:t>Zimmer     ________</w:t>
      </w:r>
      <w:r w:rsidR="005277FE">
        <w:rPr>
          <w:rFonts w:ascii="GT Walsheim" w:hAnsi="GT Walsheim"/>
          <w:lang w:val="de-DE"/>
        </w:rPr>
        <w:tab/>
      </w:r>
    </w:p>
    <w:p w:rsidR="00821DB7" w:rsidRDefault="00821DB7" w:rsidP="00821DB7">
      <w:pPr>
        <w:rPr>
          <w:rFonts w:ascii="GT Walsheim" w:hAnsi="GT Walsheim"/>
          <w:lang w:val="de-DE"/>
        </w:rPr>
      </w:pPr>
    </w:p>
    <w:p w:rsidR="00821DB7" w:rsidRDefault="00821DB7" w:rsidP="00821DB7">
      <w:pPr>
        <w:rPr>
          <w:rFonts w:ascii="GT Walsheim" w:hAnsi="GT Walsheim"/>
          <w:lang w:val="de-DE"/>
        </w:rPr>
      </w:pPr>
      <w:r>
        <w:rPr>
          <w:rFonts w:ascii="GT Walsheim" w:hAnsi="GT Walsheim"/>
          <w:lang w:val="de-DE"/>
        </w:rPr>
        <w:t>Ich komme um ca. _________________</w:t>
      </w:r>
      <w:r>
        <w:rPr>
          <w:rFonts w:ascii="GT Walsheim" w:hAnsi="GT Walsheim"/>
          <w:lang w:val="de-DE"/>
        </w:rPr>
        <w:tab/>
        <w:t>Ich werde abgeholt um ca.</w:t>
      </w:r>
      <w:r>
        <w:rPr>
          <w:rFonts w:ascii="GT Walsheim" w:hAnsi="GT Walsheim"/>
          <w:lang w:val="de-DE"/>
        </w:rPr>
        <w:tab/>
        <w:t>____________________</w:t>
      </w:r>
    </w:p>
    <w:p w:rsidR="00821DB7" w:rsidRDefault="00821DB7" w:rsidP="00821DB7">
      <w:pPr>
        <w:rPr>
          <w:rFonts w:ascii="GT Walsheim" w:hAnsi="GT Walsheim"/>
          <w:lang w:val="de-DE"/>
        </w:rPr>
      </w:pPr>
    </w:p>
    <w:p w:rsidR="00821DB7" w:rsidRPr="003B74F8" w:rsidRDefault="00821DB7" w:rsidP="00821DB7">
      <w:pPr>
        <w:rPr>
          <w:rFonts w:ascii="GT Walsheim" w:hAnsi="GT Walsheim"/>
          <w:b/>
          <w:lang w:val="de-DE"/>
        </w:rPr>
      </w:pPr>
      <w:r w:rsidRPr="003B74F8">
        <w:rPr>
          <w:rFonts w:ascii="GT Walsheim" w:hAnsi="GT Walsheim"/>
          <w:b/>
          <w:lang w:val="de-DE"/>
        </w:rPr>
        <w:t>Ich nehme folgende Mahlzeiten im Alterszentrum Sunnmatte ein:</w:t>
      </w:r>
    </w:p>
    <w:p w:rsidR="00821DB7" w:rsidRDefault="00821DB7" w:rsidP="00821DB7">
      <w:pPr>
        <w:rPr>
          <w:rFonts w:ascii="GT Walsheim" w:hAnsi="GT Walsheim"/>
          <w:lang w:val="de-DE"/>
        </w:rPr>
      </w:pPr>
      <w:r>
        <w:rPr>
          <w:rFonts w:ascii="GT Walsheim" w:hAnsi="GT Walsheim"/>
          <w:lang w:val="de-DE"/>
        </w:rPr>
        <w:t>Morgenessen inkl. Kaffee, Tee oder Saft</w:t>
      </w:r>
    </w:p>
    <w:p w:rsidR="00821DB7" w:rsidRDefault="00821DB7" w:rsidP="00821DB7">
      <w:pPr>
        <w:rPr>
          <w:rFonts w:ascii="GT Walsheim" w:hAnsi="GT Walsheim"/>
          <w:lang w:val="de-DE"/>
        </w:rPr>
      </w:pPr>
      <w:r>
        <w:rPr>
          <w:rFonts w:ascii="GT Walsheim" w:hAnsi="GT Walsheim"/>
          <w:lang w:val="de-DE"/>
        </w:rPr>
        <w:t xml:space="preserve">Mittagessen inkl. </w:t>
      </w:r>
      <w:r w:rsidR="00A4074B">
        <w:rPr>
          <w:rFonts w:ascii="GT Walsheim" w:hAnsi="GT Walsheim"/>
          <w:lang w:val="de-DE"/>
        </w:rPr>
        <w:t>alkoholfreien</w:t>
      </w:r>
      <w:r>
        <w:rPr>
          <w:rFonts w:ascii="GT Walsheim" w:hAnsi="GT Walsheim"/>
          <w:lang w:val="de-DE"/>
        </w:rPr>
        <w:t xml:space="preserve"> Getränke</w:t>
      </w:r>
    </w:p>
    <w:p w:rsidR="00A4074B" w:rsidRDefault="003B74F8" w:rsidP="00821DB7">
      <w:pPr>
        <w:rPr>
          <w:rFonts w:ascii="GT Walsheim" w:hAnsi="GT Walsheim"/>
          <w:lang w:val="de-DE"/>
        </w:rPr>
      </w:pPr>
      <w:r>
        <w:rPr>
          <w:rFonts w:ascii="GT Walsheim" w:hAnsi="GT Walsheim"/>
          <w:lang w:val="de-DE"/>
        </w:rPr>
        <w:t>Abendessen inkl. Kaffee, Tee oder alkoholfreien Getränke</w:t>
      </w:r>
    </w:p>
    <w:p w:rsidR="003B74F8" w:rsidRDefault="003B74F8" w:rsidP="00821DB7">
      <w:pPr>
        <w:rPr>
          <w:rFonts w:ascii="GT Walsheim" w:hAnsi="GT Walsheim"/>
          <w:lang w:val="de-DE"/>
        </w:rPr>
      </w:pPr>
    </w:p>
    <w:p w:rsidR="003B74F8" w:rsidRDefault="003B74F8" w:rsidP="003B74F8">
      <w:pPr>
        <w:tabs>
          <w:tab w:val="left" w:pos="3119"/>
        </w:tabs>
        <w:rPr>
          <w:rFonts w:ascii="GT Walsheim" w:hAnsi="GT Walsheim"/>
          <w:lang w:val="de-DE"/>
        </w:rPr>
      </w:pPr>
      <w:r w:rsidRPr="00821DB7">
        <w:rPr>
          <w:rFonts w:ascii="GT Walsheim" w:hAnsi="GT Walsheim"/>
          <w:noProof/>
          <w:lang w:val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B3C83E5" wp14:editId="1B9CCB79">
                <wp:simplePos x="0" y="0"/>
                <wp:positionH relativeFrom="column">
                  <wp:posOffset>3819626</wp:posOffset>
                </wp:positionH>
                <wp:positionV relativeFrom="paragraph">
                  <wp:posOffset>2260</wp:posOffset>
                </wp:positionV>
                <wp:extent cx="160934" cy="153619"/>
                <wp:effectExtent l="0" t="0" r="10795" b="18415"/>
                <wp:wrapNone/>
                <wp:docPr id="33" name="Rahme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34" cy="153619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F7B7B" id="Rahmen 33" o:spid="_x0000_s1026" style="position:absolute;margin-left:300.75pt;margin-top:.2pt;width:12.65pt;height:12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0934,15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" path="m,l160934,r,153619l,153619,,xm19202,19202r,115215l141732,134417r,-115215l19202,19202xe" fillcolor="black [3213]" strokecolor="black [3213]" strokeweight=".25pt">
                <v:path arrowok="t" o:connecttype="custom" o:connectlocs="0,0;160934,0;160934,153619;0,153619;0,0;19202,19202;19202,134417;141732,134417;141732,19202;19202,19202" o:connectangles="0,0,0,0,0,0,0,0,0,0"/>
              </v:shape>
            </w:pict>
          </mc:Fallback>
        </mc:AlternateContent>
      </w:r>
      <w:r w:rsidRPr="00821DB7">
        <w:rPr>
          <w:rFonts w:ascii="GT Walsheim" w:hAnsi="GT Walsheim"/>
          <w:noProof/>
          <w:lang w:val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B3C83E5" wp14:editId="1B9CCB79">
                <wp:simplePos x="0" y="0"/>
                <wp:positionH relativeFrom="column">
                  <wp:posOffset>2495093</wp:posOffset>
                </wp:positionH>
                <wp:positionV relativeFrom="paragraph">
                  <wp:posOffset>2311</wp:posOffset>
                </wp:positionV>
                <wp:extent cx="160934" cy="153619"/>
                <wp:effectExtent l="0" t="0" r="10795" b="18415"/>
                <wp:wrapNone/>
                <wp:docPr id="36" name="Rahmen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34" cy="153619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1BAAB" id="Rahmen 36" o:spid="_x0000_s1026" style="position:absolute;margin-left:196.45pt;margin-top:.2pt;width:12.65pt;height:12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0934,15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" path="m,l160934,r,153619l,153619,,xm19202,19202r,115215l141732,134417r,-115215l19202,19202xe" fillcolor="black [3213]" strokecolor="black [3213]" strokeweight=".25pt">
                <v:path arrowok="t" o:connecttype="custom" o:connectlocs="0,0;160934,0;160934,153619;0,153619;0,0;19202,19202;19202,134417;141732,134417;141732,19202;19202,19202" o:connectangles="0,0,0,0,0,0,0,0,0,0"/>
              </v:shape>
            </w:pict>
          </mc:Fallback>
        </mc:AlternateContent>
      </w:r>
      <w:r w:rsidRPr="00821DB7">
        <w:rPr>
          <w:rFonts w:ascii="GT Walsheim" w:hAnsi="GT Walsheim"/>
          <w:noProof/>
          <w:lang w:val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B3C83E5" wp14:editId="1B9CCB79">
                <wp:simplePos x="0" y="0"/>
                <wp:positionH relativeFrom="column">
                  <wp:posOffset>1776679</wp:posOffset>
                </wp:positionH>
                <wp:positionV relativeFrom="paragraph">
                  <wp:posOffset>5055</wp:posOffset>
                </wp:positionV>
                <wp:extent cx="160934" cy="153619"/>
                <wp:effectExtent l="0" t="0" r="10795" b="18415"/>
                <wp:wrapNone/>
                <wp:docPr id="29" name="Rahme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34" cy="153619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FD9E4" id="Rahmen 29" o:spid="_x0000_s1026" style="position:absolute;margin-left:139.9pt;margin-top:.4pt;width:12.65pt;height:12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0934,15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" path="m,l160934,r,153619l,153619,,xm19202,19202r,115215l141732,134417r,-115215l19202,19202xe" fillcolor="black [3213]" strokecolor="black [3213]" strokeweight=".25pt">
                <v:path arrowok="t" o:connecttype="custom" o:connectlocs="0,0;160934,0;160934,153619;0,153619;0,0;19202,19202;19202,134417;141732,134417;141732,19202;19202,19202" o:connectangles="0,0,0,0,0,0,0,0,0,0"/>
              </v:shape>
            </w:pict>
          </mc:Fallback>
        </mc:AlternateContent>
      </w:r>
      <w:r>
        <w:rPr>
          <w:rFonts w:ascii="GT Walsheim" w:hAnsi="GT Walsheim"/>
          <w:lang w:val="de-DE"/>
        </w:rPr>
        <w:t>Ich benötigte Schonkost:</w:t>
      </w:r>
      <w:r>
        <w:rPr>
          <w:rFonts w:ascii="GT Walsheim" w:hAnsi="GT Walsheim"/>
          <w:lang w:val="de-DE"/>
        </w:rPr>
        <w:tab/>
        <w:t>Nein</w:t>
      </w:r>
      <w:r>
        <w:rPr>
          <w:rFonts w:ascii="GT Walsheim" w:hAnsi="GT Walsheim"/>
          <w:lang w:val="de-DE"/>
        </w:rPr>
        <w:tab/>
        <w:t>Ja</w:t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  <w:t>Diabeteskost</w:t>
      </w:r>
    </w:p>
    <w:p w:rsidR="003B74F8" w:rsidRDefault="003B74F8" w:rsidP="00821DB7">
      <w:pPr>
        <w:rPr>
          <w:rFonts w:ascii="GT Walsheim" w:hAnsi="GT Walsheim"/>
          <w:lang w:val="de-DE"/>
        </w:rPr>
      </w:pPr>
      <w:r w:rsidRPr="00821DB7">
        <w:rPr>
          <w:rFonts w:ascii="GT Walsheim" w:hAnsi="GT Walsheim"/>
          <w:noProof/>
          <w:lang w:val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B3C83E5" wp14:editId="1B9CCB79">
                <wp:simplePos x="0" y="0"/>
                <wp:positionH relativeFrom="margin">
                  <wp:posOffset>3817163</wp:posOffset>
                </wp:positionH>
                <wp:positionV relativeFrom="paragraph">
                  <wp:posOffset>2133</wp:posOffset>
                </wp:positionV>
                <wp:extent cx="160934" cy="153619"/>
                <wp:effectExtent l="0" t="0" r="10795" b="18415"/>
                <wp:wrapNone/>
                <wp:docPr id="35" name="Rahme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34" cy="153619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4A73A" id="Rahmen 35" o:spid="_x0000_s1026" style="position:absolute;margin-left:300.55pt;margin-top:.15pt;width:12.65pt;height:12.1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60934,15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" path="m,l160934,r,153619l,153619,,xm19202,19202r,115215l141732,134417r,-115215l19202,19202xe" fillcolor="black [3213]" strokecolor="black [3213]" strokeweight=".25pt">
                <v:path arrowok="t" o:connecttype="custom" o:connectlocs="0,0;160934,0;160934,153619;0,153619;0,0;19202,19202;19202,134417;141732,134417;141732,19202;19202,19202" o:connectangles="0,0,0,0,0,0,0,0,0,0"/>
                <w10:wrap anchorx="margin"/>
              </v:shape>
            </w:pict>
          </mc:Fallback>
        </mc:AlternateContent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  <w:t>Pürierte Kost</w:t>
      </w:r>
    </w:p>
    <w:p w:rsidR="003B74F8" w:rsidRDefault="003B74F8" w:rsidP="00821DB7">
      <w:pPr>
        <w:rPr>
          <w:rFonts w:ascii="GT Walsheim" w:hAnsi="GT Walsheim"/>
          <w:lang w:val="de-DE"/>
        </w:rPr>
      </w:pPr>
      <w:r w:rsidRPr="00821DB7">
        <w:rPr>
          <w:rFonts w:ascii="GT Walsheim" w:hAnsi="GT Walsheim"/>
          <w:noProof/>
          <w:lang w:val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3C83E5" wp14:editId="1B9CCB79">
                <wp:simplePos x="0" y="0"/>
                <wp:positionH relativeFrom="column">
                  <wp:posOffset>3812007</wp:posOffset>
                </wp:positionH>
                <wp:positionV relativeFrom="paragraph">
                  <wp:posOffset>9321</wp:posOffset>
                </wp:positionV>
                <wp:extent cx="160934" cy="153619"/>
                <wp:effectExtent l="0" t="0" r="10795" b="18415"/>
                <wp:wrapNone/>
                <wp:docPr id="34" name="Rahme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34" cy="153619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F7F0B" id="Rahmen 34" o:spid="_x0000_s1026" style="position:absolute;margin-left:300.15pt;margin-top:.75pt;width:12.65pt;height:12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0934,15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" path="m,l160934,r,153619l,153619,,xm19202,19202r,115215l141732,134417r,-115215l19202,19202xe" fillcolor="black [3213]" strokecolor="black [3213]" strokeweight=".25pt">
                <v:path arrowok="t" o:connecttype="custom" o:connectlocs="0,0;160934,0;160934,153619;0,153619;0,0;19202,19202;19202,134417;141732,134417;141732,19202;19202,19202" o:connectangles="0,0,0,0,0,0,0,0,0,0"/>
              </v:shape>
            </w:pict>
          </mc:Fallback>
        </mc:AlternateContent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  <w:t>Schonkost</w:t>
      </w:r>
    </w:p>
    <w:p w:rsidR="003B74F8" w:rsidRDefault="003B74F8" w:rsidP="00821DB7">
      <w:pPr>
        <w:rPr>
          <w:rFonts w:ascii="GT Walsheim" w:hAnsi="GT Walsheim"/>
          <w:lang w:val="de-DE"/>
        </w:rPr>
      </w:pPr>
      <w:r w:rsidRPr="00821DB7">
        <w:rPr>
          <w:rFonts w:ascii="GT Walsheim" w:hAnsi="GT Walsheim"/>
          <w:noProof/>
          <w:lang w:val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B3C83E5" wp14:editId="1B9CCB79">
                <wp:simplePos x="0" y="0"/>
                <wp:positionH relativeFrom="column">
                  <wp:posOffset>3812311</wp:posOffset>
                </wp:positionH>
                <wp:positionV relativeFrom="paragraph">
                  <wp:posOffset>15316</wp:posOffset>
                </wp:positionV>
                <wp:extent cx="160934" cy="153619"/>
                <wp:effectExtent l="0" t="0" r="10795" b="18415"/>
                <wp:wrapNone/>
                <wp:docPr id="32" name="Rahme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34" cy="153619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CA936" id="Rahmen 32" o:spid="_x0000_s1026" style="position:absolute;margin-left:300.2pt;margin-top:1.2pt;width:12.65pt;height:12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0934,15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" path="m,l160934,r,153619l,153619,,xm19202,19202r,115215l141732,134417r,-115215l19202,19202xe" fillcolor="black [3213]" strokecolor="black [3213]" strokeweight=".25pt">
                <v:path arrowok="t" o:connecttype="custom" o:connectlocs="0,0;160934,0;160934,153619;0,153619;0,0;19202,19202;19202,134417;141732,134417;141732,19202;19202,19202" o:connectangles="0,0,0,0,0,0,0,0,0,0"/>
              </v:shape>
            </w:pict>
          </mc:Fallback>
        </mc:AlternateContent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  <w:t>Diät</w:t>
      </w:r>
    </w:p>
    <w:p w:rsidR="003B74F8" w:rsidRDefault="003B74F8" w:rsidP="00821DB7">
      <w:pPr>
        <w:rPr>
          <w:rFonts w:ascii="GT Walsheim" w:hAnsi="GT Walsheim"/>
          <w:lang w:val="de-DE"/>
        </w:rPr>
      </w:pPr>
      <w:r w:rsidRPr="00C7264A">
        <w:rPr>
          <w:rFonts w:ascii="GT Walsheim" w:hAnsi="GT Walsheim"/>
          <w:b/>
          <w:lang w:val="de-DE"/>
        </w:rPr>
        <w:t>Bemerkungen (Allergien usw.)</w:t>
      </w:r>
      <w:r>
        <w:rPr>
          <w:rFonts w:ascii="GT Walsheim" w:hAnsi="GT Walsheim"/>
          <w:lang w:val="de-DE"/>
        </w:rPr>
        <w:tab/>
        <w:t>_________________________________________________</w:t>
      </w:r>
    </w:p>
    <w:p w:rsidR="00821DB7" w:rsidRPr="00C7264A" w:rsidRDefault="00335E4E" w:rsidP="00335E4E">
      <w:pPr>
        <w:pStyle w:val="KeinLeerraum"/>
        <w:rPr>
          <w:rFonts w:ascii="GT Walsheim" w:hAnsi="GT Walsheim"/>
          <w:b/>
          <w:lang w:val="de-DE"/>
        </w:rPr>
      </w:pPr>
      <w:r w:rsidRPr="00C7264A">
        <w:rPr>
          <w:rFonts w:ascii="GT Walsheim" w:hAnsi="GT Walsheim"/>
          <w:b/>
          <w:lang w:val="de-DE"/>
        </w:rPr>
        <w:lastRenderedPageBreak/>
        <w:t>Adressen der wichtigsten Vertrauensperson</w:t>
      </w:r>
      <w:r w:rsidR="009F6CCF" w:rsidRPr="00C7264A">
        <w:rPr>
          <w:rFonts w:ascii="GT Walsheim" w:hAnsi="GT Walsheim"/>
          <w:b/>
          <w:lang w:val="de-DE"/>
        </w:rPr>
        <w:t>en</w:t>
      </w:r>
      <w:r w:rsidR="00C7264A" w:rsidRPr="00C7264A">
        <w:rPr>
          <w:rFonts w:ascii="GT Walsheim" w:hAnsi="GT Walsheim"/>
          <w:b/>
          <w:lang w:val="de-DE"/>
        </w:rPr>
        <w:t>:</w:t>
      </w:r>
      <w:r w:rsidRPr="00C7264A">
        <w:rPr>
          <w:rFonts w:ascii="GT Walsheim" w:hAnsi="GT Walsheim"/>
          <w:b/>
          <w:lang w:val="de-DE"/>
        </w:rPr>
        <w:tab/>
      </w:r>
      <w:r w:rsidRPr="00C7264A">
        <w:rPr>
          <w:rFonts w:ascii="GT Walsheim" w:hAnsi="GT Walsheim"/>
          <w:b/>
          <w:lang w:val="de-DE"/>
        </w:rPr>
        <w:tab/>
      </w:r>
      <w:r w:rsidRPr="00C7264A">
        <w:rPr>
          <w:rFonts w:ascii="GT Walsheim" w:hAnsi="GT Walsheim"/>
          <w:b/>
          <w:lang w:val="de-DE"/>
        </w:rPr>
        <w:tab/>
        <w:t>Telefon-Nummern</w:t>
      </w:r>
    </w:p>
    <w:p w:rsidR="00335E4E" w:rsidRDefault="00335E4E" w:rsidP="00335E4E">
      <w:pPr>
        <w:pStyle w:val="KeinLeerraum"/>
        <w:rPr>
          <w:rFonts w:ascii="GT Walsheim" w:hAnsi="GT Walsheim"/>
          <w:sz w:val="18"/>
          <w:szCs w:val="18"/>
          <w:lang w:val="de-DE"/>
        </w:rPr>
      </w:pPr>
      <w:r w:rsidRPr="00335E4E">
        <w:rPr>
          <w:rFonts w:ascii="GT Walsheim" w:hAnsi="GT Walsheim"/>
          <w:lang w:val="de-DE"/>
        </w:rPr>
        <w:tab/>
      </w:r>
      <w:r w:rsidRPr="00335E4E">
        <w:rPr>
          <w:rFonts w:ascii="GT Walsheim" w:hAnsi="GT Walsheim"/>
          <w:lang w:val="de-DE"/>
        </w:rPr>
        <w:tab/>
      </w:r>
      <w:r w:rsidRPr="00335E4E">
        <w:rPr>
          <w:rFonts w:ascii="GT Walsheim" w:hAnsi="GT Walsheim"/>
          <w:lang w:val="de-DE"/>
        </w:rPr>
        <w:tab/>
      </w:r>
      <w:r w:rsidRPr="00335E4E">
        <w:rPr>
          <w:rFonts w:ascii="GT Walsheim" w:hAnsi="GT Walsheim"/>
          <w:lang w:val="de-DE"/>
        </w:rPr>
        <w:tab/>
      </w:r>
      <w:r w:rsidRPr="00335E4E">
        <w:rPr>
          <w:rFonts w:ascii="GT Walsheim" w:hAnsi="GT Walsheim"/>
          <w:lang w:val="de-DE"/>
        </w:rPr>
        <w:tab/>
      </w:r>
      <w:r w:rsidRPr="00335E4E">
        <w:rPr>
          <w:rFonts w:ascii="GT Walsheim" w:hAnsi="GT Walsheim"/>
          <w:lang w:val="de-DE"/>
        </w:rPr>
        <w:tab/>
      </w:r>
      <w:r w:rsidRPr="00335E4E">
        <w:rPr>
          <w:rFonts w:ascii="GT Walsheim" w:hAnsi="GT Walsheim"/>
          <w:lang w:val="de-DE"/>
        </w:rPr>
        <w:tab/>
      </w:r>
      <w:r w:rsidRPr="00335E4E">
        <w:rPr>
          <w:rFonts w:ascii="GT Walsheim" w:hAnsi="GT Walsheim"/>
          <w:lang w:val="de-DE"/>
        </w:rPr>
        <w:tab/>
      </w:r>
      <w:r w:rsidRPr="00335E4E">
        <w:rPr>
          <w:rFonts w:ascii="GT Walsheim" w:hAnsi="GT Walsheim"/>
          <w:lang w:val="de-DE"/>
        </w:rPr>
        <w:tab/>
      </w:r>
      <w:r w:rsidRPr="00335E4E">
        <w:rPr>
          <w:rFonts w:ascii="GT Walsheim" w:hAnsi="GT Walsheim"/>
          <w:lang w:val="de-DE"/>
        </w:rPr>
        <w:tab/>
      </w:r>
      <w:r w:rsidRPr="00335E4E">
        <w:rPr>
          <w:rFonts w:ascii="GT Walsheim" w:hAnsi="GT Walsheim"/>
          <w:sz w:val="18"/>
          <w:szCs w:val="18"/>
          <w:lang w:val="de-DE"/>
        </w:rPr>
        <w:t>(tagsüber erreichbar)</w:t>
      </w:r>
    </w:p>
    <w:p w:rsidR="00335E4E" w:rsidRPr="00335E4E" w:rsidRDefault="00335E4E" w:rsidP="00335E4E">
      <w:pPr>
        <w:pStyle w:val="KeinLeerraum"/>
        <w:rPr>
          <w:rFonts w:ascii="GT Walsheim" w:hAnsi="GT Walsheim"/>
          <w:sz w:val="18"/>
          <w:szCs w:val="18"/>
          <w:lang w:val="de-DE"/>
        </w:rPr>
      </w:pPr>
    </w:p>
    <w:p w:rsidR="00CA1AC0" w:rsidRPr="00335E4E" w:rsidRDefault="00335E4E" w:rsidP="00335E4E">
      <w:pPr>
        <w:pStyle w:val="KeinLeerraum"/>
        <w:rPr>
          <w:rFonts w:ascii="GT Walsheim" w:hAnsi="GT Walsheim"/>
          <w:lang w:val="de-DE"/>
        </w:rPr>
      </w:pPr>
      <w:r w:rsidRPr="00335E4E">
        <w:rPr>
          <w:rFonts w:ascii="GT Walsheim" w:hAnsi="GT Walsheim"/>
          <w:lang w:val="de-DE"/>
        </w:rPr>
        <w:t>________________________________________________</w:t>
      </w:r>
      <w:r w:rsidRPr="00335E4E">
        <w:rPr>
          <w:rFonts w:ascii="GT Walsheim" w:hAnsi="GT Walsheim"/>
          <w:lang w:val="de-DE"/>
        </w:rPr>
        <w:tab/>
      </w:r>
      <w:r w:rsidRPr="00335E4E">
        <w:rPr>
          <w:rFonts w:ascii="GT Walsheim" w:hAnsi="GT Walsheim"/>
          <w:lang w:val="de-DE"/>
        </w:rPr>
        <w:tab/>
        <w:t>____________________</w:t>
      </w:r>
    </w:p>
    <w:p w:rsidR="00335E4E" w:rsidRPr="00335E4E" w:rsidRDefault="00335E4E" w:rsidP="00335E4E">
      <w:pPr>
        <w:pStyle w:val="KeinLeerraum"/>
        <w:rPr>
          <w:rFonts w:ascii="GT Walsheim" w:hAnsi="GT Walsheim"/>
        </w:rPr>
      </w:pPr>
    </w:p>
    <w:p w:rsidR="00DC1004" w:rsidRPr="00335E4E" w:rsidRDefault="00335E4E" w:rsidP="00335E4E">
      <w:pPr>
        <w:pStyle w:val="KeinLeerraum"/>
        <w:rPr>
          <w:rFonts w:ascii="GT Walsheim" w:hAnsi="GT Walsheim"/>
        </w:rPr>
      </w:pPr>
      <w:r w:rsidRPr="00335E4E">
        <w:rPr>
          <w:rFonts w:ascii="GT Walsheim" w:hAnsi="GT Walsheim"/>
        </w:rPr>
        <w:t>________________________________________________</w:t>
      </w:r>
      <w:r w:rsidRPr="00335E4E">
        <w:rPr>
          <w:rFonts w:ascii="GT Walsheim" w:hAnsi="GT Walsheim"/>
        </w:rPr>
        <w:tab/>
      </w:r>
      <w:r w:rsidRPr="00335E4E">
        <w:rPr>
          <w:rFonts w:ascii="GT Walsheim" w:hAnsi="GT Walsheim"/>
        </w:rPr>
        <w:tab/>
        <w:t>____________________</w:t>
      </w:r>
    </w:p>
    <w:p w:rsidR="00335E4E" w:rsidRPr="00335E4E" w:rsidRDefault="00335E4E" w:rsidP="00335E4E">
      <w:pPr>
        <w:pStyle w:val="KeinLeerraum"/>
        <w:rPr>
          <w:rFonts w:ascii="GT Walsheim" w:hAnsi="GT Walsheim"/>
        </w:rPr>
      </w:pPr>
    </w:p>
    <w:p w:rsidR="00DC1004" w:rsidRPr="00335E4E" w:rsidRDefault="00335E4E" w:rsidP="00335E4E">
      <w:pPr>
        <w:pStyle w:val="KeinLeerraum"/>
        <w:rPr>
          <w:rFonts w:ascii="GT Walsheim" w:hAnsi="GT Walsheim"/>
        </w:rPr>
      </w:pPr>
      <w:r w:rsidRPr="00335E4E">
        <w:rPr>
          <w:rFonts w:ascii="GT Walsheim" w:hAnsi="GT Walsheim"/>
        </w:rPr>
        <w:t>________________________________________________</w:t>
      </w:r>
      <w:r w:rsidRPr="00335E4E">
        <w:rPr>
          <w:rFonts w:ascii="GT Walsheim" w:hAnsi="GT Walsheim"/>
        </w:rPr>
        <w:tab/>
      </w:r>
      <w:r w:rsidRPr="00335E4E">
        <w:rPr>
          <w:rFonts w:ascii="GT Walsheim" w:hAnsi="GT Walsheim"/>
        </w:rPr>
        <w:tab/>
        <w:t>____________________</w:t>
      </w:r>
    </w:p>
    <w:p w:rsidR="00DC1004" w:rsidRDefault="00DC1004" w:rsidP="00335E4E">
      <w:pPr>
        <w:pStyle w:val="KeinLeerraum"/>
        <w:rPr>
          <w:rFonts w:ascii="GT Walsheim" w:hAnsi="GT Walsheim"/>
          <w:lang w:val="de-DE"/>
        </w:rPr>
      </w:pPr>
    </w:p>
    <w:p w:rsidR="00335E4E" w:rsidRPr="00335E4E" w:rsidRDefault="00335E4E" w:rsidP="00335E4E">
      <w:pPr>
        <w:pStyle w:val="KeinLeerraum"/>
        <w:rPr>
          <w:rFonts w:ascii="GT Walsheim" w:hAnsi="GT Walsheim"/>
          <w:lang w:val="de-DE"/>
        </w:rPr>
      </w:pPr>
    </w:p>
    <w:p w:rsidR="00DC1004" w:rsidRPr="00C7264A" w:rsidRDefault="00335E4E" w:rsidP="00DC1004">
      <w:pPr>
        <w:rPr>
          <w:rFonts w:ascii="GT Walsheim" w:hAnsi="GT Walsheim"/>
          <w:b/>
          <w:lang w:val="de-DE"/>
        </w:rPr>
      </w:pPr>
      <w:r w:rsidRPr="00C7264A">
        <w:rPr>
          <w:rFonts w:ascii="GT Walsheim" w:hAnsi="GT Walsheim"/>
          <w:b/>
          <w:lang w:val="de-DE"/>
        </w:rPr>
        <w:t>Adressen von weiteren Verwandten / Bekannten</w:t>
      </w:r>
      <w:r w:rsidR="00C7264A" w:rsidRPr="00C7264A">
        <w:rPr>
          <w:rFonts w:ascii="GT Walsheim" w:hAnsi="GT Walsheim"/>
          <w:b/>
          <w:lang w:val="de-DE"/>
        </w:rPr>
        <w:t>:</w:t>
      </w:r>
      <w:r w:rsidRPr="00C7264A">
        <w:rPr>
          <w:rFonts w:ascii="GT Walsheim" w:hAnsi="GT Walsheim"/>
          <w:b/>
          <w:lang w:val="de-DE"/>
        </w:rPr>
        <w:tab/>
      </w:r>
      <w:r w:rsidRPr="00C7264A">
        <w:rPr>
          <w:rFonts w:ascii="GT Walsheim" w:hAnsi="GT Walsheim"/>
          <w:b/>
          <w:lang w:val="de-DE"/>
        </w:rPr>
        <w:tab/>
      </w:r>
      <w:r w:rsidRPr="00C7264A">
        <w:rPr>
          <w:rFonts w:ascii="GT Walsheim" w:hAnsi="GT Walsheim"/>
          <w:b/>
          <w:lang w:val="de-DE"/>
        </w:rPr>
        <w:tab/>
        <w:t>Telefon-Nummern</w:t>
      </w:r>
    </w:p>
    <w:p w:rsidR="00335E4E" w:rsidRPr="00DC1004" w:rsidRDefault="00335E4E" w:rsidP="00DC1004">
      <w:pPr>
        <w:rPr>
          <w:rFonts w:ascii="GT Walsheim" w:hAnsi="GT Walsheim"/>
          <w:lang w:val="de-DE"/>
        </w:rPr>
      </w:pPr>
      <w:r>
        <w:rPr>
          <w:rFonts w:ascii="GT Walsheim" w:hAnsi="GT Walsheim"/>
          <w:lang w:val="de-DE"/>
        </w:rPr>
        <w:t>_______________________________________________</w:t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  <w:t>____________________</w:t>
      </w:r>
    </w:p>
    <w:p w:rsidR="00DC1004" w:rsidRPr="00DC1004" w:rsidRDefault="00335E4E" w:rsidP="00DC1004">
      <w:pPr>
        <w:rPr>
          <w:rFonts w:ascii="GT Walsheim" w:hAnsi="GT Walsheim"/>
          <w:lang w:val="de-DE"/>
        </w:rPr>
      </w:pPr>
      <w:r>
        <w:rPr>
          <w:rFonts w:ascii="GT Walsheim" w:hAnsi="GT Walsheim"/>
          <w:lang w:val="de-DE"/>
        </w:rPr>
        <w:t>_______________________________________________</w:t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  <w:t>____________________</w:t>
      </w:r>
    </w:p>
    <w:p w:rsidR="00DC1004" w:rsidRPr="00DC1004" w:rsidRDefault="00335E4E" w:rsidP="00DC1004">
      <w:pPr>
        <w:rPr>
          <w:rFonts w:ascii="GT Walsheim" w:hAnsi="GT Walsheim"/>
          <w:lang w:val="de-DE"/>
        </w:rPr>
      </w:pPr>
      <w:r>
        <w:rPr>
          <w:rFonts w:ascii="GT Walsheim" w:hAnsi="GT Walsheim"/>
          <w:lang w:val="de-DE"/>
        </w:rPr>
        <w:t>_______________________________________________</w:t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  <w:t>____________________</w:t>
      </w:r>
    </w:p>
    <w:p w:rsidR="00DC1004" w:rsidRPr="00335E4E" w:rsidRDefault="00DC1004" w:rsidP="00335E4E">
      <w:pPr>
        <w:pStyle w:val="KeinLeerraum"/>
        <w:rPr>
          <w:rFonts w:ascii="GT Walsheim" w:hAnsi="GT Walsheim"/>
          <w:lang w:val="de-DE"/>
        </w:rPr>
      </w:pPr>
    </w:p>
    <w:p w:rsidR="00DC1004" w:rsidRPr="00C7264A" w:rsidRDefault="00335E4E" w:rsidP="00335E4E">
      <w:pPr>
        <w:pStyle w:val="KeinLeerraum"/>
        <w:rPr>
          <w:rFonts w:ascii="GT Walsheim" w:hAnsi="GT Walsheim"/>
          <w:b/>
          <w:lang w:val="de-DE"/>
        </w:rPr>
      </w:pPr>
      <w:r w:rsidRPr="00C7264A">
        <w:rPr>
          <w:rFonts w:ascii="GT Walsheim" w:hAnsi="GT Walsheim"/>
          <w:b/>
          <w:lang w:val="de-DE"/>
        </w:rPr>
        <w:t>Korrespondenz / Rechnung an</w:t>
      </w:r>
      <w:r w:rsidR="00C7264A" w:rsidRPr="00C7264A">
        <w:rPr>
          <w:rFonts w:ascii="GT Walsheim" w:hAnsi="GT Walsheim"/>
          <w:b/>
          <w:lang w:val="de-DE"/>
        </w:rPr>
        <w:t>:</w:t>
      </w:r>
    </w:p>
    <w:p w:rsidR="00DC1004" w:rsidRPr="00335E4E" w:rsidRDefault="00DC1004" w:rsidP="00335E4E">
      <w:pPr>
        <w:pStyle w:val="KeinLeerraum"/>
        <w:rPr>
          <w:rFonts w:ascii="GT Walsheim" w:hAnsi="GT Walsheim"/>
          <w:lang w:val="de-DE"/>
        </w:rPr>
      </w:pPr>
    </w:p>
    <w:p w:rsidR="00DC1004" w:rsidRPr="00335E4E" w:rsidRDefault="00335E4E" w:rsidP="00335E4E">
      <w:pPr>
        <w:pStyle w:val="KeinLeerraum"/>
        <w:rPr>
          <w:rFonts w:ascii="GT Walsheim" w:hAnsi="GT Walsheim"/>
          <w:lang w:val="de-DE"/>
        </w:rPr>
      </w:pPr>
      <w:r>
        <w:rPr>
          <w:rFonts w:ascii="GT Walsheim" w:hAnsi="GT Walsheim"/>
          <w:lang w:val="de-DE"/>
        </w:rPr>
        <w:t>_____________________________________________________________________________</w:t>
      </w:r>
    </w:p>
    <w:p w:rsidR="00DC1004" w:rsidRPr="00335E4E" w:rsidRDefault="00DC1004" w:rsidP="00335E4E">
      <w:pPr>
        <w:pStyle w:val="KeinLeerraum"/>
        <w:rPr>
          <w:rFonts w:ascii="GT Walsheim" w:hAnsi="GT Walsheim"/>
          <w:lang w:val="de-DE"/>
        </w:rPr>
      </w:pPr>
    </w:p>
    <w:p w:rsidR="00DC1004" w:rsidRPr="00335E4E" w:rsidRDefault="00335E4E" w:rsidP="00335E4E">
      <w:pPr>
        <w:pStyle w:val="KeinLeerraum"/>
        <w:rPr>
          <w:rFonts w:ascii="GT Walsheim" w:hAnsi="GT Walsheim"/>
          <w:lang w:val="de-DE"/>
        </w:rPr>
      </w:pPr>
      <w:r>
        <w:rPr>
          <w:rFonts w:ascii="GT Walsheim" w:hAnsi="GT Walsheim"/>
          <w:lang w:val="de-DE"/>
        </w:rPr>
        <w:t>_____________________________________________________________________________</w:t>
      </w:r>
    </w:p>
    <w:p w:rsidR="00DC1004" w:rsidRPr="00335E4E" w:rsidRDefault="00DC1004" w:rsidP="00335E4E">
      <w:pPr>
        <w:pStyle w:val="KeinLeerraum"/>
        <w:rPr>
          <w:rFonts w:ascii="GT Walsheim" w:hAnsi="GT Walsheim"/>
          <w:lang w:val="de-DE"/>
        </w:rPr>
      </w:pPr>
    </w:p>
    <w:p w:rsidR="00DC1004" w:rsidRPr="00C7264A" w:rsidRDefault="00335E4E" w:rsidP="00335E4E">
      <w:pPr>
        <w:pStyle w:val="KeinLeerraum"/>
        <w:rPr>
          <w:rFonts w:ascii="GT Walsheim" w:hAnsi="GT Walsheim"/>
          <w:b/>
          <w:lang w:val="de-DE"/>
        </w:rPr>
      </w:pPr>
      <w:r w:rsidRPr="00C7264A">
        <w:rPr>
          <w:rFonts w:ascii="GT Walsheim" w:hAnsi="GT Walsheim"/>
          <w:b/>
          <w:lang w:val="de-DE"/>
        </w:rPr>
        <w:t>Zuständiger Arzt</w:t>
      </w:r>
      <w:r w:rsidR="00C7264A" w:rsidRPr="00C7264A">
        <w:rPr>
          <w:rFonts w:ascii="GT Walsheim" w:hAnsi="GT Walsheim"/>
          <w:b/>
          <w:lang w:val="de-DE"/>
        </w:rPr>
        <w:t>:</w:t>
      </w:r>
      <w:r w:rsidRPr="00C7264A">
        <w:rPr>
          <w:rFonts w:ascii="GT Walsheim" w:hAnsi="GT Walsheim"/>
          <w:b/>
          <w:lang w:val="de-DE"/>
        </w:rPr>
        <w:tab/>
      </w:r>
      <w:r w:rsidRPr="00C7264A">
        <w:rPr>
          <w:rFonts w:ascii="GT Walsheim" w:hAnsi="GT Walsheim"/>
          <w:b/>
          <w:lang w:val="de-DE"/>
        </w:rPr>
        <w:tab/>
      </w:r>
      <w:r w:rsidRPr="00C7264A">
        <w:rPr>
          <w:rFonts w:ascii="GT Walsheim" w:hAnsi="GT Walsheim"/>
          <w:b/>
          <w:lang w:val="de-DE"/>
        </w:rPr>
        <w:tab/>
      </w:r>
      <w:r w:rsidRPr="00C7264A">
        <w:rPr>
          <w:rFonts w:ascii="GT Walsheim" w:hAnsi="GT Walsheim"/>
          <w:b/>
          <w:lang w:val="de-DE"/>
        </w:rPr>
        <w:tab/>
      </w:r>
      <w:r w:rsidRPr="00C7264A">
        <w:rPr>
          <w:rFonts w:ascii="GT Walsheim" w:hAnsi="GT Walsheim"/>
          <w:b/>
          <w:lang w:val="de-DE"/>
        </w:rPr>
        <w:tab/>
      </w:r>
      <w:r w:rsidRPr="00C7264A">
        <w:rPr>
          <w:rFonts w:ascii="GT Walsheim" w:hAnsi="GT Walsheim"/>
          <w:b/>
          <w:lang w:val="de-DE"/>
        </w:rPr>
        <w:tab/>
      </w:r>
      <w:r w:rsidRPr="00C7264A">
        <w:rPr>
          <w:rFonts w:ascii="GT Walsheim" w:hAnsi="GT Walsheim"/>
          <w:b/>
          <w:lang w:val="de-DE"/>
        </w:rPr>
        <w:tab/>
      </w:r>
      <w:r w:rsidRPr="00C7264A">
        <w:rPr>
          <w:rFonts w:ascii="GT Walsheim" w:hAnsi="GT Walsheim"/>
          <w:b/>
          <w:lang w:val="de-DE"/>
        </w:rPr>
        <w:tab/>
        <w:t>Telefon-Nummer</w:t>
      </w:r>
    </w:p>
    <w:p w:rsidR="00DC1004" w:rsidRPr="00335E4E" w:rsidRDefault="00DC1004" w:rsidP="00335E4E">
      <w:pPr>
        <w:pStyle w:val="KeinLeerraum"/>
        <w:rPr>
          <w:rFonts w:ascii="GT Walsheim" w:hAnsi="GT Walsheim"/>
          <w:lang w:val="de-DE"/>
        </w:rPr>
      </w:pPr>
    </w:p>
    <w:p w:rsidR="00DC1004" w:rsidRPr="00335E4E" w:rsidRDefault="00335E4E" w:rsidP="00335E4E">
      <w:pPr>
        <w:pStyle w:val="KeinLeerraum"/>
        <w:rPr>
          <w:rFonts w:ascii="GT Walsheim" w:hAnsi="GT Walsheim"/>
          <w:lang w:val="de-DE"/>
        </w:rPr>
      </w:pPr>
      <w:r>
        <w:rPr>
          <w:rFonts w:ascii="GT Walsheim" w:hAnsi="GT Walsheim"/>
          <w:lang w:val="de-DE"/>
        </w:rPr>
        <w:t>_______________________________________________</w:t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  <w:t>___________________</w:t>
      </w:r>
    </w:p>
    <w:p w:rsidR="00DC1004" w:rsidRPr="00335E4E" w:rsidRDefault="00DC1004" w:rsidP="00335E4E">
      <w:pPr>
        <w:pStyle w:val="KeinLeerraum"/>
        <w:rPr>
          <w:rFonts w:ascii="GT Walsheim" w:hAnsi="GT Walsheim"/>
          <w:lang w:val="de-DE"/>
        </w:rPr>
      </w:pPr>
    </w:p>
    <w:p w:rsidR="00DC1004" w:rsidRPr="00335E4E" w:rsidRDefault="00DC1004" w:rsidP="00335E4E">
      <w:pPr>
        <w:pStyle w:val="KeinLeerraum"/>
        <w:rPr>
          <w:rFonts w:ascii="GT Walsheim" w:hAnsi="GT Walsheim"/>
          <w:lang w:val="de-DE"/>
        </w:rPr>
      </w:pPr>
    </w:p>
    <w:p w:rsidR="00DC1004" w:rsidRPr="00C7264A" w:rsidRDefault="000E1944" w:rsidP="00335E4E">
      <w:pPr>
        <w:pStyle w:val="KeinLeerraum"/>
        <w:rPr>
          <w:rFonts w:ascii="GT Walsheim" w:hAnsi="GT Walsheim"/>
          <w:b/>
          <w:lang w:val="de-DE"/>
        </w:rPr>
      </w:pPr>
      <w:r w:rsidRPr="00C7264A">
        <w:rPr>
          <w:rFonts w:ascii="GT Walsheim" w:hAnsi="GT Walsheim"/>
          <w:b/>
          <w:noProof/>
          <w:lang w:val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C781DD0" wp14:editId="571CA015">
                <wp:simplePos x="0" y="0"/>
                <wp:positionH relativeFrom="column">
                  <wp:posOffset>4740250</wp:posOffset>
                </wp:positionH>
                <wp:positionV relativeFrom="paragraph">
                  <wp:posOffset>6681</wp:posOffset>
                </wp:positionV>
                <wp:extent cx="160934" cy="153619"/>
                <wp:effectExtent l="0" t="0" r="10795" b="18415"/>
                <wp:wrapNone/>
                <wp:docPr id="37" name="Rahme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34" cy="153619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C57A2" id="Rahmen 37" o:spid="_x0000_s1026" style="position:absolute;margin-left:373.25pt;margin-top:.55pt;width:12.65pt;height:12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0934,15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" path="m,l160934,r,153619l,153619,,xm19202,19202r,115215l141732,134417r,-115215l19202,19202xe" fillcolor="black [3213]" strokecolor="black [3213]" strokeweight=".25pt">
                <v:path arrowok="t" o:connecttype="custom" o:connectlocs="0,0;160934,0;160934,153619;0,153619;0,0;19202,19202;19202,134417;141732,134417;141732,19202;19202,19202" o:connectangles="0,0,0,0,0,0,0,0,0,0"/>
              </v:shape>
            </w:pict>
          </mc:Fallback>
        </mc:AlternateContent>
      </w:r>
      <w:r w:rsidRPr="00C7264A">
        <w:rPr>
          <w:rFonts w:ascii="GT Walsheim" w:hAnsi="GT Walsheim"/>
          <w:b/>
          <w:lang w:val="de-DE"/>
        </w:rPr>
        <w:t>Benötige Unterstützung durch Pflegepersonal</w:t>
      </w:r>
      <w:r w:rsidRPr="00C7264A">
        <w:rPr>
          <w:rFonts w:ascii="GT Walsheim" w:hAnsi="GT Walsheim"/>
          <w:b/>
          <w:lang w:val="de-DE"/>
        </w:rPr>
        <w:tab/>
      </w:r>
      <w:r w:rsidRPr="00C7264A">
        <w:rPr>
          <w:rFonts w:ascii="GT Walsheim" w:hAnsi="GT Walsheim"/>
          <w:b/>
          <w:lang w:val="de-DE"/>
        </w:rPr>
        <w:tab/>
      </w:r>
      <w:r w:rsidRPr="00C7264A">
        <w:rPr>
          <w:rFonts w:ascii="GT Walsheim" w:hAnsi="GT Walsheim"/>
          <w:b/>
          <w:lang w:val="de-DE"/>
        </w:rPr>
        <w:tab/>
      </w:r>
      <w:r w:rsidRPr="00C7264A">
        <w:rPr>
          <w:rFonts w:ascii="GT Walsheim" w:hAnsi="GT Walsheim"/>
          <w:b/>
          <w:lang w:val="de-DE"/>
        </w:rPr>
        <w:tab/>
      </w:r>
      <w:r w:rsidRPr="00C7264A">
        <w:rPr>
          <w:rFonts w:ascii="GT Walsheim" w:hAnsi="GT Walsheim"/>
          <w:b/>
          <w:lang w:val="de-DE"/>
        </w:rPr>
        <w:tab/>
        <w:t>Keine</w:t>
      </w:r>
    </w:p>
    <w:p w:rsidR="003E4207" w:rsidRPr="00C7264A" w:rsidRDefault="000E1944" w:rsidP="00335E4E">
      <w:pPr>
        <w:pStyle w:val="KeinLeerraum"/>
        <w:rPr>
          <w:rFonts w:ascii="GT Walsheim" w:hAnsi="GT Walsheim"/>
          <w:b/>
          <w:lang w:val="de-DE"/>
        </w:rPr>
      </w:pPr>
      <w:r w:rsidRPr="00C7264A">
        <w:rPr>
          <w:rFonts w:ascii="GT Walsheim" w:hAnsi="GT Walsheim"/>
          <w:b/>
          <w:lang w:val="de-DE"/>
        </w:rPr>
        <w:t>Ja, folgende:</w:t>
      </w: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  <w:r>
        <w:rPr>
          <w:rFonts w:ascii="GT Walsheim" w:hAnsi="GT Walsheim"/>
          <w:lang w:val="de-DE"/>
        </w:rPr>
        <w:t>_______________________________________________________________________________</w:t>
      </w: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  <w:r>
        <w:rPr>
          <w:rFonts w:ascii="GT Walsheim" w:hAnsi="GT Walsheim"/>
          <w:lang w:val="de-DE"/>
        </w:rPr>
        <w:t>_______________________________________________________________________________</w:t>
      </w: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  <w:r>
        <w:rPr>
          <w:rFonts w:ascii="GT Walsheim" w:hAnsi="GT Walsheim"/>
          <w:lang w:val="de-DE"/>
        </w:rPr>
        <w:t>_______________________________________________________________________________</w:t>
      </w: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  <w:r>
        <w:rPr>
          <w:rFonts w:ascii="GT Walsheim" w:hAnsi="GT Walsheim"/>
          <w:lang w:val="de-DE"/>
        </w:rPr>
        <w:t>_______________________________________________________________________________</w:t>
      </w: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  <w:r>
        <w:rPr>
          <w:rFonts w:ascii="GT Walsheim" w:hAnsi="GT Walsheim"/>
          <w:lang w:val="de-DE"/>
        </w:rPr>
        <w:t>_______________________________________________________________________________</w:t>
      </w: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  <w:r>
        <w:rPr>
          <w:rFonts w:ascii="GT Walsheim" w:hAnsi="GT Walsheim"/>
          <w:lang w:val="de-DE"/>
        </w:rPr>
        <w:t>_______________________________________________________________________________</w:t>
      </w: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  <w:r>
        <w:rPr>
          <w:rFonts w:ascii="GT Walsheim" w:hAnsi="GT Walsheim"/>
          <w:lang w:val="de-DE"/>
        </w:rPr>
        <w:t>_______________________________________________________________________________</w:t>
      </w: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  <w:r>
        <w:rPr>
          <w:rFonts w:ascii="GT Walsheim" w:hAnsi="GT Walsheim"/>
          <w:lang w:val="de-DE"/>
        </w:rPr>
        <w:t>_______________________________________________________________________________</w:t>
      </w: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  <w:r>
        <w:rPr>
          <w:rFonts w:ascii="GT Walsheim" w:hAnsi="GT Walsheim"/>
          <w:lang w:val="de-DE"/>
        </w:rPr>
        <w:t>_______________________________________________________________________________</w:t>
      </w: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  <w:r w:rsidRPr="00C7264A">
        <w:rPr>
          <w:rFonts w:ascii="GT Walsheim" w:hAnsi="GT Walsheim"/>
          <w:b/>
          <w:lang w:val="de-DE"/>
        </w:rPr>
        <w:lastRenderedPageBreak/>
        <w:t>Krankenkasse und Versicherten-N</w:t>
      </w:r>
      <w:r w:rsidR="00C7264A" w:rsidRPr="00C7264A">
        <w:rPr>
          <w:rFonts w:ascii="GT Walsheim" w:hAnsi="GT Walsheim"/>
          <w:b/>
          <w:lang w:val="de-DE"/>
        </w:rPr>
        <w:t>ummer:</w:t>
      </w:r>
      <w:r w:rsidRPr="00C7264A">
        <w:rPr>
          <w:rFonts w:ascii="GT Walsheim" w:hAnsi="GT Walsheim"/>
          <w:b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  <w:r w:rsidRPr="00C7264A">
        <w:rPr>
          <w:rFonts w:ascii="GT Walsheim" w:hAnsi="GT Walsheim"/>
          <w:b/>
          <w:lang w:val="de-DE"/>
        </w:rPr>
        <w:t>Telefon-</w:t>
      </w:r>
      <w:r w:rsidR="001F7A02" w:rsidRPr="00C7264A">
        <w:rPr>
          <w:rFonts w:ascii="GT Walsheim" w:hAnsi="GT Walsheim"/>
          <w:b/>
          <w:lang w:val="de-DE"/>
        </w:rPr>
        <w:t>Nummer</w:t>
      </w: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  <w:r>
        <w:rPr>
          <w:rFonts w:ascii="GT Walsheim" w:hAnsi="GT Walsheim"/>
          <w:lang w:val="de-DE"/>
        </w:rPr>
        <w:t>_____________________________________________________</w:t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  <w:t>________________</w:t>
      </w: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  <w:r>
        <w:rPr>
          <w:rFonts w:ascii="GT Walsheim" w:hAnsi="GT Walsheim"/>
          <w:lang w:val="de-DE"/>
        </w:rPr>
        <w:t>_____________________________________________________</w:t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  <w:t>________________</w:t>
      </w: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</w:p>
    <w:p w:rsidR="00246739" w:rsidRDefault="00246739" w:rsidP="00246739">
      <w:pPr>
        <w:pStyle w:val="KeinLeerraum"/>
        <w:rPr>
          <w:rFonts w:ascii="GT Walsheim" w:hAnsi="GT Walsheim"/>
          <w:lang w:val="de-DE"/>
        </w:rPr>
      </w:pPr>
      <w:r>
        <w:rPr>
          <w:rFonts w:ascii="GT Walsheim" w:hAnsi="GT Walsheim"/>
          <w:b/>
          <w:lang w:val="de-DE"/>
        </w:rPr>
        <w:t>SVA</w:t>
      </w:r>
      <w:r w:rsidRPr="00C7264A">
        <w:rPr>
          <w:rFonts w:ascii="GT Walsheim" w:hAnsi="GT Walsheim"/>
          <w:b/>
          <w:lang w:val="de-DE"/>
        </w:rPr>
        <w:t xml:space="preserve"> Versicherten-Nummer</w:t>
      </w:r>
      <w:r>
        <w:rPr>
          <w:rFonts w:ascii="GT Walsheim" w:hAnsi="GT Walsheim"/>
          <w:b/>
          <w:lang w:val="de-DE"/>
        </w:rPr>
        <w:t xml:space="preserve"> </w:t>
      </w:r>
      <w:bookmarkStart w:id="0" w:name="_GoBack"/>
      <w:r w:rsidRPr="00246739">
        <w:rPr>
          <w:rFonts w:ascii="GT Walsheim" w:hAnsi="GT Walsheim"/>
          <w:lang w:val="de-DE"/>
        </w:rPr>
        <w:t>(steht auf Krankenkassen-Karte)</w:t>
      </w:r>
      <w:r w:rsidRPr="00246739">
        <w:rPr>
          <w:rFonts w:ascii="GT Walsheim" w:hAnsi="GT Walsheim"/>
          <w:lang w:val="de-DE"/>
        </w:rPr>
        <w:t>:</w:t>
      </w:r>
      <w:bookmarkEnd w:id="0"/>
      <w:r w:rsidRPr="00C7264A">
        <w:rPr>
          <w:rFonts w:ascii="GT Walsheim" w:hAnsi="GT Walsheim"/>
          <w:b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</w:p>
    <w:p w:rsidR="00246739" w:rsidRDefault="00246739" w:rsidP="00246739">
      <w:pPr>
        <w:pStyle w:val="KeinLeerraum"/>
        <w:rPr>
          <w:rFonts w:ascii="GT Walsheim" w:hAnsi="GT Walsheim"/>
          <w:lang w:val="de-DE"/>
        </w:rPr>
      </w:pPr>
    </w:p>
    <w:p w:rsidR="00246739" w:rsidRDefault="00246739" w:rsidP="00246739">
      <w:pPr>
        <w:pStyle w:val="KeinLeerraum"/>
        <w:rPr>
          <w:rFonts w:ascii="GT Walsheim" w:hAnsi="GT Walsheim"/>
          <w:lang w:val="de-DE"/>
        </w:rPr>
      </w:pPr>
      <w:r>
        <w:rPr>
          <w:rFonts w:ascii="GT Walsheim" w:hAnsi="GT Walsheim"/>
          <w:lang w:val="de-DE"/>
        </w:rPr>
        <w:t>756.</w:t>
      </w:r>
      <w:r>
        <w:rPr>
          <w:rFonts w:ascii="GT Walsheim" w:hAnsi="GT Walsheim"/>
          <w:lang w:val="de-DE"/>
        </w:rPr>
        <w:t>______________________</w:t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</w:p>
    <w:p w:rsidR="000E1944" w:rsidRPr="00C7264A" w:rsidRDefault="000E1944" w:rsidP="00335E4E">
      <w:pPr>
        <w:pStyle w:val="KeinLeerraum"/>
        <w:rPr>
          <w:rFonts w:ascii="GT Walsheim" w:hAnsi="GT Walsheim"/>
          <w:b/>
          <w:lang w:val="de-DE"/>
        </w:rPr>
      </w:pPr>
      <w:r w:rsidRPr="00C7264A">
        <w:rPr>
          <w:rFonts w:ascii="GT Walsheim" w:hAnsi="GT Walsheim"/>
          <w:b/>
          <w:lang w:val="de-DE"/>
        </w:rPr>
        <w:t xml:space="preserve">Interessen und </w:t>
      </w:r>
      <w:r w:rsidR="001F7A02" w:rsidRPr="00C7264A">
        <w:rPr>
          <w:rFonts w:ascii="GT Walsheim" w:hAnsi="GT Walsheim"/>
          <w:b/>
          <w:lang w:val="de-DE"/>
        </w:rPr>
        <w:t>Hobbys</w:t>
      </w:r>
      <w:r w:rsidR="00C7264A" w:rsidRPr="00C7264A">
        <w:rPr>
          <w:rFonts w:ascii="GT Walsheim" w:hAnsi="GT Walsheim"/>
          <w:b/>
          <w:lang w:val="de-DE"/>
        </w:rPr>
        <w:t>:</w:t>
      </w: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  <w:r>
        <w:rPr>
          <w:rFonts w:ascii="GT Walsheim" w:hAnsi="GT Walsheim"/>
          <w:lang w:val="de-DE"/>
        </w:rPr>
        <w:t>_______________________________________________________________________________</w:t>
      </w: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  <w:r>
        <w:rPr>
          <w:rFonts w:ascii="GT Walsheim" w:hAnsi="GT Walsheim"/>
          <w:lang w:val="de-DE"/>
        </w:rPr>
        <w:t>_______________________________________________________________________________</w:t>
      </w: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  <w:r>
        <w:rPr>
          <w:rFonts w:ascii="GT Walsheim" w:hAnsi="GT Walsheim"/>
          <w:lang w:val="de-DE"/>
        </w:rPr>
        <w:t>_______________________________________________________________________________</w:t>
      </w: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</w:p>
    <w:p w:rsidR="000E1944" w:rsidRPr="00C7264A" w:rsidRDefault="000E1944" w:rsidP="00335E4E">
      <w:pPr>
        <w:pStyle w:val="KeinLeerraum"/>
        <w:rPr>
          <w:rFonts w:ascii="GT Walsheim" w:hAnsi="GT Walsheim"/>
          <w:b/>
          <w:lang w:val="de-DE"/>
        </w:rPr>
      </w:pPr>
    </w:p>
    <w:p w:rsidR="000E1944" w:rsidRPr="00C7264A" w:rsidRDefault="000E1944" w:rsidP="00335E4E">
      <w:pPr>
        <w:pStyle w:val="KeinLeerraum"/>
        <w:rPr>
          <w:rFonts w:ascii="GT Walsheim" w:hAnsi="GT Walsheim"/>
          <w:b/>
          <w:lang w:val="de-DE"/>
        </w:rPr>
      </w:pPr>
      <w:r w:rsidRPr="00C7264A">
        <w:rPr>
          <w:rFonts w:ascii="GT Walsheim" w:hAnsi="GT Walsheim"/>
          <w:b/>
          <w:lang w:val="de-DE"/>
        </w:rPr>
        <w:t>Bemerkungen / Besonderheiten</w:t>
      </w:r>
      <w:r w:rsidR="00C7264A" w:rsidRPr="00C7264A">
        <w:rPr>
          <w:rFonts w:ascii="GT Walsheim" w:hAnsi="GT Walsheim"/>
          <w:b/>
          <w:lang w:val="de-DE"/>
        </w:rPr>
        <w:t>:</w:t>
      </w: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  <w:r>
        <w:rPr>
          <w:rFonts w:ascii="GT Walsheim" w:hAnsi="GT Walsheim"/>
          <w:lang w:val="de-DE"/>
        </w:rPr>
        <w:t>_______________________________________________________________________________</w:t>
      </w: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  <w:r>
        <w:rPr>
          <w:rFonts w:ascii="GT Walsheim" w:hAnsi="GT Walsheim"/>
          <w:lang w:val="de-DE"/>
        </w:rPr>
        <w:t>_______________________________________________________________________________</w:t>
      </w: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  <w:r>
        <w:rPr>
          <w:rFonts w:ascii="GT Walsheim" w:hAnsi="GT Walsheim"/>
          <w:lang w:val="de-DE"/>
        </w:rPr>
        <w:t>_______________________________________________________________________________</w:t>
      </w: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</w:p>
    <w:p w:rsidR="000E1944" w:rsidRDefault="00E86AAF" w:rsidP="00335E4E">
      <w:pPr>
        <w:pStyle w:val="KeinLeerraum"/>
        <w:rPr>
          <w:rFonts w:ascii="GT Walsheim" w:hAnsi="GT Walsheim"/>
          <w:lang w:val="de-DE"/>
        </w:rPr>
      </w:pPr>
      <w:r w:rsidRPr="00C7264A">
        <w:rPr>
          <w:rFonts w:ascii="GT Walsheim" w:hAnsi="GT Walsheim"/>
          <w:b/>
          <w:noProof/>
          <w:lang w:val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243D431" wp14:editId="4F300682">
                <wp:simplePos x="0" y="0"/>
                <wp:positionH relativeFrom="column">
                  <wp:posOffset>2472512</wp:posOffset>
                </wp:positionH>
                <wp:positionV relativeFrom="paragraph">
                  <wp:posOffset>181839</wp:posOffset>
                </wp:positionV>
                <wp:extent cx="160934" cy="153619"/>
                <wp:effectExtent l="0" t="0" r="10795" b="18415"/>
                <wp:wrapNone/>
                <wp:docPr id="43" name="Rahme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34" cy="153619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6AAF" w:rsidRDefault="00E86AAF" w:rsidP="00E86AAF">
                            <w:pPr>
                              <w:jc w:val="center"/>
                            </w:pPr>
                            <w:r>
                              <w:t>Neindfjdkfjfdklfjfkld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3D431" id="Rahmen 43" o:spid="_x0000_s1026" style="position:absolute;margin-left:194.7pt;margin-top:14.3pt;width:12.65pt;height:12.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0934,15361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" adj="-11796480,,5400" path="m,l160934,r,153619l,153619,,xm19202,19202r,115215l141732,134417r,-115215l19202,19202xe" fillcolor="black [3213]" strokecolor="black [3213]" strokeweight=".25pt">
                <v:stroke joinstyle="miter"/>
                <v:formulas/>
                <v:path arrowok="t" o:connecttype="custom" o:connectlocs="0,0;160934,0;160934,153619;0,153619;0,0;19202,19202;19202,134417;141732,134417;141732,19202;19202,19202" o:connectangles="0,0,0,0,0,0,0,0,0,0" textboxrect="0,0,160934,153619"/>
                <v:textbox>
                  <w:txbxContent>
                    <w:p w:rsidR="00E86AAF" w:rsidRDefault="00E86AAF" w:rsidP="00E86AAF">
                      <w:pPr>
                        <w:jc w:val="center"/>
                      </w:pPr>
                      <w:r>
                        <w:t>Neindfjdkfjfdklfjfkld</w:t>
                      </w:r>
                    </w:p>
                  </w:txbxContent>
                </v:textbox>
              </v:shape>
            </w:pict>
          </mc:Fallback>
        </mc:AlternateContent>
      </w:r>
    </w:p>
    <w:p w:rsidR="000E1944" w:rsidRDefault="00E86AAF" w:rsidP="00335E4E">
      <w:pPr>
        <w:pStyle w:val="KeinLeerraum"/>
        <w:rPr>
          <w:rFonts w:ascii="GT Walsheim" w:hAnsi="GT Walsheim"/>
          <w:lang w:val="de-DE"/>
        </w:rPr>
      </w:pPr>
      <w:r w:rsidRPr="00E86AAF">
        <w:rPr>
          <w:rFonts w:ascii="GT Walsheim" w:hAnsi="GT Walsheim"/>
          <w:b/>
          <w:noProof/>
          <w:lang w:val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BD248F0" wp14:editId="4D450BFC">
                <wp:simplePos x="0" y="0"/>
                <wp:positionH relativeFrom="column">
                  <wp:posOffset>3364992</wp:posOffset>
                </wp:positionH>
                <wp:positionV relativeFrom="paragraph">
                  <wp:posOffset>7315</wp:posOffset>
                </wp:positionV>
                <wp:extent cx="160934" cy="153619"/>
                <wp:effectExtent l="0" t="0" r="10795" b="18415"/>
                <wp:wrapNone/>
                <wp:docPr id="42" name="Rahmen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34" cy="153619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3EEE1" id="Rahmen 42" o:spid="_x0000_s1026" style="position:absolute;margin-left:264.95pt;margin-top:.6pt;width:12.65pt;height:12.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0934,15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" path="m,l160934,r,153619l,153619,,xm19202,19202r,115215l141732,134417r,-115215l19202,19202xe" fillcolor="black [3213]" strokecolor="black [3213]" strokeweight=".25pt">
                <v:path arrowok="t" o:connecttype="custom" o:connectlocs="0,0;160934,0;160934,153619;0,153619;0,0;19202,19202;19202,134417;141732,134417;141732,19202;19202,19202" o:connectangles="0,0,0,0,0,0,0,0,0,0"/>
              </v:shape>
            </w:pict>
          </mc:Fallback>
        </mc:AlternateContent>
      </w:r>
      <w:r w:rsidRPr="00E86AAF">
        <w:rPr>
          <w:rFonts w:ascii="GT Walsheim" w:hAnsi="GT Walsheim"/>
          <w:b/>
          <w:lang w:val="de-DE"/>
        </w:rPr>
        <w:t>Patientenverfügung vorhanden:</w:t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  <w:t>Ja</w:t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  <w:t>Nein</w:t>
      </w: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  <w:r w:rsidRPr="00C7264A">
        <w:rPr>
          <w:rFonts w:ascii="GT Walsheim" w:hAnsi="GT Walsheim"/>
          <w:b/>
          <w:lang w:val="de-DE"/>
        </w:rPr>
        <w:t>Ort / Datum</w:t>
      </w:r>
      <w:r w:rsidRPr="00C7264A">
        <w:rPr>
          <w:rFonts w:ascii="GT Walsheim" w:hAnsi="GT Walsheim"/>
          <w:b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  <w:r w:rsidRPr="00C7264A">
        <w:rPr>
          <w:rFonts w:ascii="GT Walsheim" w:hAnsi="GT Walsheim"/>
          <w:b/>
          <w:lang w:val="de-DE"/>
        </w:rPr>
        <w:tab/>
        <w:t>Unterschrift</w:t>
      </w:r>
    </w:p>
    <w:p w:rsidR="000E1944" w:rsidRDefault="000E1944" w:rsidP="00335E4E">
      <w:pPr>
        <w:pStyle w:val="KeinLeerraum"/>
        <w:rPr>
          <w:rFonts w:ascii="GT Walsheim" w:hAnsi="GT Walsheim"/>
          <w:lang w:val="de-DE"/>
        </w:rPr>
      </w:pPr>
    </w:p>
    <w:p w:rsidR="000E1944" w:rsidRPr="00335E4E" w:rsidRDefault="000E1944" w:rsidP="00335E4E">
      <w:pPr>
        <w:pStyle w:val="KeinLeerraum"/>
        <w:rPr>
          <w:rFonts w:ascii="GT Walsheim" w:hAnsi="GT Walsheim"/>
          <w:lang w:val="de-DE"/>
        </w:rPr>
      </w:pPr>
      <w:r>
        <w:rPr>
          <w:rFonts w:ascii="GT Walsheim" w:hAnsi="GT Walsheim"/>
          <w:lang w:val="de-DE"/>
        </w:rPr>
        <w:t>____________________________</w:t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</w:r>
      <w:r>
        <w:rPr>
          <w:rFonts w:ascii="GT Walsheim" w:hAnsi="GT Walsheim"/>
          <w:lang w:val="de-DE"/>
        </w:rPr>
        <w:tab/>
        <w:t>______________________________</w:t>
      </w:r>
    </w:p>
    <w:sectPr w:rsidR="000E1944" w:rsidRPr="00335E4E" w:rsidSect="00CA1AC0">
      <w:footerReference w:type="default" r:id="rId8"/>
      <w:footerReference w:type="first" r:id="rId9"/>
      <w:pgSz w:w="11906" w:h="16838"/>
      <w:pgMar w:top="567" w:right="1021" w:bottom="1560" w:left="1021" w:header="709" w:footer="11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0645" w:rsidRDefault="00C30645" w:rsidP="005263DD">
      <w:pPr>
        <w:spacing w:after="0" w:line="240" w:lineRule="auto"/>
      </w:pPr>
      <w:r>
        <w:separator/>
      </w:r>
    </w:p>
  </w:endnote>
  <w:endnote w:type="continuationSeparator" w:id="0">
    <w:p w:rsidR="00C30645" w:rsidRDefault="00C30645" w:rsidP="00526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T Walsheim">
    <w:panose1 w:val="02000503020000020003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35F7" w:rsidRDefault="005B35F7">
    <w:pPr>
      <w:pStyle w:val="Fuzeile"/>
      <w:pBdr>
        <w:bottom w:val="single" w:sz="6" w:space="1" w:color="auto"/>
      </w:pBdr>
    </w:pPr>
  </w:p>
  <w:p w:rsidR="005263DD" w:rsidRPr="005B35F7" w:rsidRDefault="005263DD" w:rsidP="00CA1AC0">
    <w:pPr>
      <w:pStyle w:val="Fuzeile"/>
      <w:jc w:val="right"/>
      <w:rPr>
        <w:sz w:val="16"/>
        <w:szCs w:val="16"/>
      </w:rPr>
    </w:pPr>
    <w:r w:rsidRPr="005B35F7">
      <w:rPr>
        <w:sz w:val="16"/>
        <w:szCs w:val="16"/>
      </w:rPr>
      <w:tab/>
    </w:r>
    <w:r w:rsidR="000C5410" w:rsidRPr="005B35F7">
      <w:rPr>
        <w:sz w:val="16"/>
        <w:szCs w:val="16"/>
      </w:rPr>
      <w:t xml:space="preserve">Seite </w:t>
    </w:r>
    <w:r w:rsidR="000C5410" w:rsidRPr="005B35F7">
      <w:rPr>
        <w:sz w:val="16"/>
        <w:szCs w:val="16"/>
      </w:rPr>
      <w:fldChar w:fldCharType="begin"/>
    </w:r>
    <w:r w:rsidR="000C5410" w:rsidRPr="005B35F7">
      <w:rPr>
        <w:sz w:val="16"/>
        <w:szCs w:val="16"/>
      </w:rPr>
      <w:instrText>PAGE   \* MERGEFORMAT</w:instrText>
    </w:r>
    <w:r w:rsidR="000C5410" w:rsidRPr="005B35F7">
      <w:rPr>
        <w:sz w:val="16"/>
        <w:szCs w:val="16"/>
      </w:rPr>
      <w:fldChar w:fldCharType="separate"/>
    </w:r>
    <w:r w:rsidR="000C5410" w:rsidRPr="000C5410">
      <w:rPr>
        <w:noProof/>
        <w:sz w:val="16"/>
        <w:szCs w:val="16"/>
        <w:lang w:val="de-DE"/>
      </w:rPr>
      <w:t>1</w:t>
    </w:r>
    <w:r w:rsidR="000C5410" w:rsidRPr="005B35F7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13ED" w:rsidRDefault="00F313ED" w:rsidP="00F313ED">
    <w:pPr>
      <w:pStyle w:val="Fuzeile"/>
      <w:pBdr>
        <w:bottom w:val="single" w:sz="6" w:space="1" w:color="auto"/>
      </w:pBdr>
    </w:pPr>
  </w:p>
  <w:p w:rsidR="00F313ED" w:rsidRDefault="007F3703" w:rsidP="00F313ED">
    <w:pPr>
      <w:pStyle w:val="Fuzeile"/>
      <w:rPr>
        <w:sz w:val="16"/>
        <w:szCs w:val="16"/>
      </w:rPr>
    </w:pPr>
    <w:r>
      <w:rPr>
        <w:sz w:val="16"/>
        <w:szCs w:val="16"/>
      </w:rPr>
      <w:t>Anmeldung Tages- oder Nachtgast</w:t>
    </w:r>
    <w:r w:rsidR="00F313ED" w:rsidRPr="005B35F7">
      <w:rPr>
        <w:sz w:val="16"/>
        <w:szCs w:val="16"/>
      </w:rPr>
      <w:tab/>
    </w:r>
    <w:r w:rsidR="00F313ED" w:rsidRPr="005B35F7">
      <w:rPr>
        <w:sz w:val="16"/>
        <w:szCs w:val="16"/>
      </w:rPr>
      <w:tab/>
    </w:r>
    <w:r w:rsidR="00F313ED" w:rsidRPr="005B35F7">
      <w:rPr>
        <w:sz w:val="16"/>
        <w:szCs w:val="16"/>
      </w:rPr>
      <w:br/>
    </w:r>
  </w:p>
  <w:p w:rsidR="00F313ED" w:rsidRDefault="00F313ED" w:rsidP="00F313ED">
    <w:pPr>
      <w:pStyle w:val="Fuzeile"/>
    </w:pPr>
    <w:r w:rsidRPr="005B35F7">
      <w:rPr>
        <w:sz w:val="16"/>
        <w:szCs w:val="16"/>
      </w:rPr>
      <w:fldChar w:fldCharType="begin"/>
    </w:r>
    <w:r w:rsidRPr="005B35F7">
      <w:rPr>
        <w:sz w:val="16"/>
        <w:szCs w:val="16"/>
      </w:rPr>
      <w:instrText xml:space="preserve"> TIME \@ "dd.MM.yyyy" </w:instrText>
    </w:r>
    <w:r w:rsidRPr="005B35F7">
      <w:rPr>
        <w:sz w:val="16"/>
        <w:szCs w:val="16"/>
      </w:rPr>
      <w:fldChar w:fldCharType="separate"/>
    </w:r>
    <w:r w:rsidR="00246739">
      <w:rPr>
        <w:noProof/>
        <w:sz w:val="16"/>
        <w:szCs w:val="16"/>
      </w:rPr>
      <w:t>15.12.2021</w:t>
    </w:r>
    <w:r w:rsidRPr="005B35F7">
      <w:rPr>
        <w:sz w:val="16"/>
        <w:szCs w:val="16"/>
      </w:rPr>
      <w:fldChar w:fldCharType="end"/>
    </w:r>
    <w:r w:rsidRPr="005B35F7">
      <w:rPr>
        <w:sz w:val="16"/>
        <w:szCs w:val="16"/>
      </w:rPr>
      <w:tab/>
    </w:r>
    <w:r w:rsidR="007F3703">
      <w:rPr>
        <w:sz w:val="16"/>
        <w:szCs w:val="16"/>
      </w:rPr>
      <w:t>Verwaltung Bewohneradministration</w:t>
    </w:r>
    <w:r w:rsidRPr="005B35F7">
      <w:rPr>
        <w:sz w:val="16"/>
        <w:szCs w:val="16"/>
      </w:rPr>
      <w:tab/>
    </w:r>
    <w:r w:rsidRPr="005B35F7">
      <w:rPr>
        <w:sz w:val="16"/>
        <w:szCs w:val="16"/>
      </w:rPr>
      <w:tab/>
      <w:t xml:space="preserve">Seite </w:t>
    </w:r>
    <w:r w:rsidRPr="005B35F7">
      <w:rPr>
        <w:sz w:val="16"/>
        <w:szCs w:val="16"/>
      </w:rPr>
      <w:fldChar w:fldCharType="begin"/>
    </w:r>
    <w:r w:rsidRPr="005B35F7">
      <w:rPr>
        <w:sz w:val="16"/>
        <w:szCs w:val="16"/>
      </w:rPr>
      <w:instrText>PAGE   \* MERGEFORMAT</w:instrText>
    </w:r>
    <w:r w:rsidRPr="005B35F7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5B35F7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0645" w:rsidRDefault="00C30645" w:rsidP="005263DD">
      <w:pPr>
        <w:spacing w:after="0" w:line="240" w:lineRule="auto"/>
      </w:pPr>
      <w:r>
        <w:separator/>
      </w:r>
    </w:p>
  </w:footnote>
  <w:footnote w:type="continuationSeparator" w:id="0">
    <w:p w:rsidR="00C30645" w:rsidRDefault="00C30645" w:rsidP="005263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572206A4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1" w15:restartNumberingAfterBreak="0">
    <w:nsid w:val="00000002"/>
    <w:multiLevelType w:val="multilevel"/>
    <w:tmpl w:val="1D44FF0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 w15:restartNumberingAfterBreak="0">
    <w:nsid w:val="00000003"/>
    <w:multiLevelType w:val="multilevel"/>
    <w:tmpl w:val="35CC328E"/>
    <w:lvl w:ilvl="0">
      <w:numFmt w:val="bullet"/>
      <w:lvlText w:val=""/>
      <w:lvlJc w:val="left"/>
      <w:pPr>
        <w:ind w:left="1356" w:hanging="360"/>
      </w:pPr>
      <w:rPr>
        <w:rFonts w:ascii="Wingdings" w:eastAsia="Wingdings" w:hAnsi="Wingdings" w:cs="Arial" w:hint="default"/>
      </w:rPr>
    </w:lvl>
    <w:lvl w:ilvl="1">
      <w:start w:val="1"/>
      <w:numFmt w:val="bullet"/>
      <w:lvlText w:val="o"/>
      <w:lvlJc w:val="left"/>
      <w:pPr>
        <w:ind w:left="2076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96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6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36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56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76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396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16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0000004"/>
    <w:multiLevelType w:val="multilevel"/>
    <w:tmpl w:val="DB0C16F6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multilevel"/>
    <w:tmpl w:val="4E30D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multilevel"/>
    <w:tmpl w:val="7D6AC93C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multilevel"/>
    <w:tmpl w:val="A5B0D304"/>
    <w:lvl w:ilvl="0">
      <w:start w:val="4"/>
      <w:numFmt w:val="bullet"/>
      <w:lvlText w:val="-"/>
      <w:lvlJc w:val="left"/>
      <w:pPr>
        <w:ind w:left="1350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07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9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3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5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7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39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1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00000008"/>
    <w:multiLevelType w:val="multilevel"/>
    <w:tmpl w:val="002C04C2"/>
    <w:lvl w:ilvl="0">
      <w:numFmt w:val="bullet"/>
      <w:lvlText w:val=""/>
      <w:lvlJc w:val="left"/>
      <w:pPr>
        <w:ind w:left="1356" w:hanging="360"/>
      </w:pPr>
      <w:rPr>
        <w:rFonts w:ascii="Wingdings" w:eastAsia="Wingdings" w:hAnsi="Wingdings" w:cs="Arial" w:hint="default"/>
        <w:b w:val="0"/>
      </w:rPr>
    </w:lvl>
    <w:lvl w:ilvl="1">
      <w:start w:val="1"/>
      <w:numFmt w:val="bullet"/>
      <w:lvlText w:val="o"/>
      <w:lvlJc w:val="left"/>
      <w:pPr>
        <w:ind w:left="2076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96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6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36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56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76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396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16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093014AB"/>
    <w:multiLevelType w:val="hybridMultilevel"/>
    <w:tmpl w:val="15B87D4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8A77EB"/>
    <w:multiLevelType w:val="hybridMultilevel"/>
    <w:tmpl w:val="7152F57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F602F"/>
    <w:multiLevelType w:val="hybridMultilevel"/>
    <w:tmpl w:val="6382F828"/>
    <w:lvl w:ilvl="0" w:tplc="D382D88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645"/>
    <w:rsid w:val="00056284"/>
    <w:rsid w:val="000A5046"/>
    <w:rsid w:val="000C5410"/>
    <w:rsid w:val="000E1944"/>
    <w:rsid w:val="00184B43"/>
    <w:rsid w:val="0018610D"/>
    <w:rsid w:val="001F7A02"/>
    <w:rsid w:val="00243DD3"/>
    <w:rsid w:val="0024472C"/>
    <w:rsid w:val="00246739"/>
    <w:rsid w:val="002538B9"/>
    <w:rsid w:val="00335E4E"/>
    <w:rsid w:val="00384211"/>
    <w:rsid w:val="003B74F8"/>
    <w:rsid w:val="003E4207"/>
    <w:rsid w:val="00435981"/>
    <w:rsid w:val="004711DD"/>
    <w:rsid w:val="005034F1"/>
    <w:rsid w:val="005263DD"/>
    <w:rsid w:val="005277FE"/>
    <w:rsid w:val="00597A94"/>
    <w:rsid w:val="005B35F7"/>
    <w:rsid w:val="00654B81"/>
    <w:rsid w:val="0078709C"/>
    <w:rsid w:val="007B3D9C"/>
    <w:rsid w:val="007E6AC3"/>
    <w:rsid w:val="007F3703"/>
    <w:rsid w:val="00821DB7"/>
    <w:rsid w:val="008F222D"/>
    <w:rsid w:val="00910964"/>
    <w:rsid w:val="009423AC"/>
    <w:rsid w:val="009649C6"/>
    <w:rsid w:val="00980B06"/>
    <w:rsid w:val="009F6CCF"/>
    <w:rsid w:val="00A4074B"/>
    <w:rsid w:val="00A536E7"/>
    <w:rsid w:val="00C30645"/>
    <w:rsid w:val="00C7264A"/>
    <w:rsid w:val="00CA1AC0"/>
    <w:rsid w:val="00CB6E3D"/>
    <w:rsid w:val="00CD18BD"/>
    <w:rsid w:val="00D75493"/>
    <w:rsid w:val="00D87920"/>
    <w:rsid w:val="00DA54B9"/>
    <w:rsid w:val="00DC1004"/>
    <w:rsid w:val="00E86AAF"/>
    <w:rsid w:val="00E86E22"/>
    <w:rsid w:val="00E94432"/>
    <w:rsid w:val="00F3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4230A940"/>
  <w15:docId w15:val="{70DF4DDA-8D37-480E-B38E-709BD69D4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eineListe1">
    <w:name w:val="Keine Liste1"/>
    <w:semiHidden/>
    <w:unhideWhenUsed/>
  </w:style>
  <w:style w:type="table" w:styleId="Tabellenraster">
    <w:name w:val="Table Grid"/>
    <w:basedOn w:val="NormaleTabell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prechblasentext">
    <w:name w:val="Balloon Text"/>
    <w:basedOn w:val="Standard"/>
    <w:link w:val="SprechblasentextZchn"/>
    <w:semiHidden/>
    <w:unhideWhenUsed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Pr>
      <w:rFonts w:ascii="Tahoma" w:eastAsia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5263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263DD"/>
  </w:style>
  <w:style w:type="paragraph" w:styleId="Fuzeile">
    <w:name w:val="footer"/>
    <w:basedOn w:val="Standard"/>
    <w:link w:val="FuzeileZchn"/>
    <w:uiPriority w:val="99"/>
    <w:unhideWhenUsed/>
    <w:rsid w:val="005263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263DD"/>
  </w:style>
  <w:style w:type="character" w:styleId="Platzhaltertext">
    <w:name w:val="Placeholder Text"/>
    <w:basedOn w:val="Absatz-Standardschriftart"/>
    <w:uiPriority w:val="99"/>
    <w:semiHidden/>
    <w:rsid w:val="005263DD"/>
    <w:rPr>
      <w:color w:val="808080"/>
    </w:rPr>
  </w:style>
  <w:style w:type="paragraph" w:styleId="KeinLeerraum">
    <w:name w:val="No Spacing"/>
    <w:uiPriority w:val="1"/>
    <w:qFormat/>
    <w:rsid w:val="00821D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.lagger\AppData\Local\Microsoft\Windows\INetCache\IE\U6QS0OB3\QM-Pilot%20Vorlage.dotx" TargetMode="External"/></Relationships>
</file>

<file path=word/theme/theme1.xml><?xml version="1.0" encoding="utf-8"?>
<a:theme xmlns:a="http://schemas.openxmlformats.org/drawingml/2006/main" name="Office Theme">
  <a:themeElements>
    <a:clrScheme name="Larissa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QM-Pilot Vorlage</Template>
  <TotalTime>0</TotalTime>
  <Pages>3</Pages>
  <Words>492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Alterszentrum Sunnmatte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Lagger Sebastian</dc:creator>
  <cp:lastModifiedBy>Reto Lutz</cp:lastModifiedBy>
  <cp:revision>3</cp:revision>
  <cp:lastPrinted>2021-07-28T12:36:00Z</cp:lastPrinted>
  <dcterms:created xsi:type="dcterms:W3CDTF">2021-09-27T07:55:00Z</dcterms:created>
  <dcterms:modified xsi:type="dcterms:W3CDTF">2021-12-15T16:03:00Z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MP-Changedate">
    <vt:lpwstr>05.12.2017</vt:lpwstr>
  </property>
  <property fmtid="{D5CDD505-2E9C-101B-9397-08002B2CF9AE}" pid="3" name="QMP-ChangeUser">
    <vt:lpwstr>Stauffacher Daniel</vt:lpwstr>
  </property>
  <property fmtid="{D5CDD505-2E9C-101B-9397-08002B2CF9AE}" pid="4" name="QMP-CreateUser">
    <vt:lpwstr>Stauffacher Daniel</vt:lpwstr>
  </property>
  <property fmtid="{D5CDD505-2E9C-101B-9397-08002B2CF9AE}" pid="5" name="QMP-CreateDate">
    <vt:lpwstr>05.12.2017</vt:lpwstr>
  </property>
  <property fmtid="{D5CDD505-2E9C-101B-9397-08002B2CF9AE}" pid="6" name="QMP-Checker">
    <vt:lpwstr>Stauffacher Daniel</vt:lpwstr>
  </property>
  <property fmtid="{D5CDD505-2E9C-101B-9397-08002B2CF9AE}" pid="7" name="QMP-CheckDate">
    <vt:lpwstr>05.12.2017</vt:lpwstr>
  </property>
  <property fmtid="{D5CDD505-2E9C-101B-9397-08002B2CF9AE}" pid="8" name="QMP-Checkout">
    <vt:lpwstr>N</vt:lpwstr>
  </property>
  <property fmtid="{D5CDD505-2E9C-101B-9397-08002B2CF9AE}" pid="9" name="Createdate">
    <vt:lpwstr>05.12.2017</vt:lpwstr>
  </property>
  <property fmtid="{D5CDD505-2E9C-101B-9397-08002B2CF9AE}" pid="10" name="QMP-Label">
    <vt:lpwstr>Vorlage Handbuch Weisungen Leitfaden</vt:lpwstr>
  </property>
  <property fmtid="{D5CDD505-2E9C-101B-9397-08002B2CF9AE}" pid="11" name="QMP-Nr">
    <vt:lpwstr>99-VO</vt:lpwstr>
  </property>
  <property fmtid="{D5CDD505-2E9C-101B-9397-08002B2CF9AE}" pid="12" name="QMP-Owner">
    <vt:lpwstr>Stauffacher Daniel</vt:lpwstr>
  </property>
  <property fmtid="{D5CDD505-2E9C-101B-9397-08002B2CF9AE}" pid="13" name="QMP-Releaser">
    <vt:lpwstr>Stauffacher Daniel</vt:lpwstr>
  </property>
  <property fmtid="{D5CDD505-2E9C-101B-9397-08002B2CF9AE}" pid="14" name="QMP-ReleaseDate">
    <vt:lpwstr>05.12.2017</vt:lpwstr>
  </property>
  <property fmtid="{D5CDD505-2E9C-101B-9397-08002B2CF9AE}" pid="15" name="QMP-Statetext">
    <vt:lpwstr>Freigegeben</vt:lpwstr>
  </property>
  <property fmtid="{D5CDD505-2E9C-101B-9397-08002B2CF9AE}" pid="16" name="QMP-Type">
    <vt:lpwstr>VO</vt:lpwstr>
  </property>
  <property fmtid="{D5CDD505-2E9C-101B-9397-08002B2CF9AE}" pid="17" name="QMP-ValidFrom">
    <vt:lpwstr>13.06.2016</vt:lpwstr>
  </property>
  <property fmtid="{D5CDD505-2E9C-101B-9397-08002B2CF9AE}" pid="18" name="QMP-Version">
    <vt:lpwstr>1.1</vt:lpwstr>
  </property>
  <property fmtid="{D5CDD505-2E9C-101B-9397-08002B2CF9AE}" pid="19" name="QMP-ValidTo">
    <vt:lpwstr/>
  </property>
</Properties>
</file>